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A45" w:rsidRPr="006B08C8" w:rsidRDefault="00C36A45" w:rsidP="006B08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6B08C8">
        <w:rPr>
          <w:rFonts w:ascii="Times New Roman" w:hAnsi="Times New Roman" w:cs="Times New Roman"/>
          <w:sz w:val="24"/>
          <w:szCs w:val="24"/>
        </w:rPr>
        <w:t>Приложение______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6B08C8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C36A45" w:rsidRPr="006B08C8" w:rsidRDefault="00C36A45" w:rsidP="006B08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Калачевского муниципального района</w:t>
      </w:r>
    </w:p>
    <w:p w:rsidR="00C36A45" w:rsidRPr="006B08C8" w:rsidRDefault="00C36A45" w:rsidP="006B08C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от «___»___</w:t>
      </w:r>
      <w:r w:rsidRPr="006B08C8">
        <w:rPr>
          <w:rFonts w:ascii="Times New Roman" w:hAnsi="Times New Roman" w:cs="Times New Roman"/>
          <w:sz w:val="24"/>
          <w:szCs w:val="24"/>
        </w:rPr>
        <w:t>_____20___ года  №_____</w:t>
      </w:r>
    </w:p>
    <w:p w:rsidR="00C36A45" w:rsidRDefault="00C36A45" w:rsidP="006B08C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Default="00C36A45" w:rsidP="006B08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Default="00C36A45" w:rsidP="006B08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6B08C8">
        <w:rPr>
          <w:rFonts w:ascii="Times New Roman" w:hAnsi="Times New Roman" w:cs="Times New Roman"/>
          <w:b/>
          <w:bCs/>
          <w:sz w:val="24"/>
          <w:szCs w:val="24"/>
        </w:rPr>
        <w:t>дминистративный регламент</w:t>
      </w:r>
      <w:r w:rsidRPr="006B08C8">
        <w:rPr>
          <w:rFonts w:ascii="Times New Roman" w:hAnsi="Times New Roman" w:cs="Times New Roman"/>
          <w:b/>
          <w:bCs/>
          <w:sz w:val="24"/>
          <w:szCs w:val="24"/>
        </w:rPr>
        <w:br/>
        <w:t>по осуществлению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администрацией Калачевского муниципального района Волгоградской области</w:t>
      </w:r>
      <w:r w:rsidRPr="006B08C8">
        <w:rPr>
          <w:rFonts w:ascii="Times New Roman" w:hAnsi="Times New Roman" w:cs="Times New Roman"/>
          <w:b/>
          <w:bCs/>
          <w:sz w:val="24"/>
          <w:szCs w:val="24"/>
        </w:rPr>
        <w:t xml:space="preserve"> переданных государственных полномочий </w:t>
      </w:r>
    </w:p>
    <w:p w:rsidR="00C36A45" w:rsidRPr="006B08C8" w:rsidRDefault="00C36A45" w:rsidP="006B08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08C8">
        <w:rPr>
          <w:rFonts w:ascii="Times New Roman" w:hAnsi="Times New Roman" w:cs="Times New Roman"/>
          <w:b/>
          <w:bCs/>
          <w:sz w:val="24"/>
          <w:szCs w:val="24"/>
        </w:rPr>
        <w:t>по предоставлению государственной услуги:</w:t>
      </w:r>
      <w:r w:rsidRPr="006B08C8">
        <w:rPr>
          <w:rFonts w:ascii="Times New Roman" w:hAnsi="Times New Roman" w:cs="Times New Roman"/>
          <w:b/>
          <w:bCs/>
          <w:sz w:val="24"/>
          <w:szCs w:val="24"/>
        </w:rPr>
        <w:br/>
        <w:t>"Выдача разрешения на раздельное проживание попечителя с подопечным, достигшим шестнадцати лет"</w:t>
      </w:r>
    </w:p>
    <w:p w:rsidR="00C36A45" w:rsidRPr="006B08C8" w:rsidRDefault="00C36A45" w:rsidP="006B08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6B08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08C8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C36A45" w:rsidRPr="006B08C8" w:rsidRDefault="00C36A45" w:rsidP="006B08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6B08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08C8">
        <w:rPr>
          <w:rFonts w:ascii="Times New Roman" w:hAnsi="Times New Roman" w:cs="Times New Roman"/>
          <w:b/>
          <w:bCs/>
          <w:sz w:val="24"/>
          <w:szCs w:val="24"/>
        </w:rPr>
        <w:t>1.1. Предмет регулирования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Административный регламент по осуществлению органом местного самоуправления переданных государственных полномочий по предоставлению государственной услуги "Выдача разрешения на раздельное проживание попечителя с подопечным, достигшим шестнадцати лет" (далее - государственная услуга) разработан в целях повышения качества и доступности предоставления государственной услуги, создания необходимых условий для участников отношений, возникающих при предоставлении государственной услуги и определяет: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стандарт предоставления государственной услуги;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состав, последовательность и сроки выполнения административных процедур (действий), требования к порядку их выполнения (в том числе особенности выполнения в электронной форме);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формы контроля за исполнением настоящего Административного регламента;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государственную услугу, а также его должностных лиц.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6B08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sub_2012"/>
      <w:r w:rsidRPr="006B08C8">
        <w:rPr>
          <w:rFonts w:ascii="Times New Roman" w:hAnsi="Times New Roman" w:cs="Times New Roman"/>
          <w:b/>
          <w:bCs/>
          <w:sz w:val="24"/>
          <w:szCs w:val="24"/>
        </w:rPr>
        <w:t>1.2. Круг заявителей</w:t>
      </w:r>
    </w:p>
    <w:bookmarkEnd w:id="0"/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В качестве заявителей, которым предоставляется государственная услуга, выступают: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попечители детей-сирот и детей, оставшихся без попечения родителей, достигших возраста шестнадцати лет;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дети-сироты и дети, оставшиеся без попечения родителей, достигшие возраста шестнадцати лет и воспитывающиеся в опекунской или приемной семье.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6B08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08C8">
        <w:rPr>
          <w:rFonts w:ascii="Times New Roman" w:hAnsi="Times New Roman" w:cs="Times New Roman"/>
          <w:b/>
          <w:bCs/>
          <w:sz w:val="24"/>
          <w:szCs w:val="24"/>
        </w:rPr>
        <w:t>1.3. Требования к порядку информирования о предоставлении государственной услуги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1.3.1. Местонахождение: 404507, Волгоградская область, г.Калач-на-Дону, ул.Кравченко, д.8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Контактные телефоны: 8 (84472) 3-32-00, 8 (84472) 3-35-72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4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opeka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1.3.2. Отдел опеки и попечительства комитета по образованию администрации Калачевского муниципального района Волгоградской области осуществляет прием заявителей в соответствии со следующим графиком: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3190"/>
        <w:gridCol w:w="3191"/>
      </w:tblGrid>
      <w:tr w:rsidR="00C36A45" w:rsidRPr="00FB4839">
        <w:tc>
          <w:tcPr>
            <w:tcW w:w="3190" w:type="dxa"/>
          </w:tcPr>
          <w:p w:rsidR="00C36A45" w:rsidRPr="00FB4839" w:rsidRDefault="00C36A45" w:rsidP="006B08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Дни недели</w:t>
            </w:r>
          </w:p>
        </w:tc>
        <w:tc>
          <w:tcPr>
            <w:tcW w:w="3190" w:type="dxa"/>
          </w:tcPr>
          <w:p w:rsidR="00C36A45" w:rsidRPr="00FB4839" w:rsidRDefault="00C36A45" w:rsidP="006B08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3191" w:type="dxa"/>
          </w:tcPr>
          <w:p w:rsidR="00C36A45" w:rsidRPr="00FB4839" w:rsidRDefault="00C36A45" w:rsidP="006B08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C36A45" w:rsidRPr="00FB4839">
        <w:tc>
          <w:tcPr>
            <w:tcW w:w="3190" w:type="dxa"/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190" w:type="dxa"/>
          </w:tcPr>
          <w:p w:rsidR="00C36A45" w:rsidRPr="00FB4839" w:rsidRDefault="00C36A45" w:rsidP="006B0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C36A45" w:rsidRPr="00FB4839" w:rsidRDefault="00C36A45" w:rsidP="006B0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A45" w:rsidRPr="00FB4839">
        <w:tc>
          <w:tcPr>
            <w:tcW w:w="3190" w:type="dxa"/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190" w:type="dxa"/>
          </w:tcPr>
          <w:p w:rsidR="00C36A45" w:rsidRPr="00FB4839" w:rsidRDefault="00C36A45" w:rsidP="006B0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C36A45" w:rsidRPr="00FB4839" w:rsidRDefault="00C36A45" w:rsidP="006B0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приемный день</w:t>
            </w:r>
          </w:p>
        </w:tc>
      </w:tr>
      <w:tr w:rsidR="00C36A45" w:rsidRPr="00FB4839">
        <w:tc>
          <w:tcPr>
            <w:tcW w:w="3190" w:type="dxa"/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3190" w:type="dxa"/>
          </w:tcPr>
          <w:p w:rsidR="00C36A45" w:rsidRPr="00FB4839" w:rsidRDefault="00C36A45" w:rsidP="006B0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C36A45" w:rsidRPr="00FB4839" w:rsidRDefault="00C36A45" w:rsidP="006B0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A45" w:rsidRPr="00FB4839">
        <w:tc>
          <w:tcPr>
            <w:tcW w:w="3190" w:type="dxa"/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190" w:type="dxa"/>
          </w:tcPr>
          <w:p w:rsidR="00C36A45" w:rsidRPr="00FB4839" w:rsidRDefault="00C36A45" w:rsidP="006B0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C36A45" w:rsidRPr="00FB4839" w:rsidRDefault="00C36A45" w:rsidP="006B0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приемный день</w:t>
            </w:r>
          </w:p>
        </w:tc>
      </w:tr>
      <w:tr w:rsidR="00C36A45" w:rsidRPr="00FB4839">
        <w:tc>
          <w:tcPr>
            <w:tcW w:w="3190" w:type="dxa"/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190" w:type="dxa"/>
          </w:tcPr>
          <w:p w:rsidR="00C36A45" w:rsidRPr="00FB4839" w:rsidRDefault="00C36A45" w:rsidP="006B0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C36A45" w:rsidRPr="00FB4839" w:rsidRDefault="00C36A45" w:rsidP="006B0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A45" w:rsidRPr="00FB4839">
        <w:tc>
          <w:tcPr>
            <w:tcW w:w="3190" w:type="dxa"/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3190" w:type="dxa"/>
          </w:tcPr>
          <w:p w:rsidR="00C36A45" w:rsidRPr="00FB4839" w:rsidRDefault="00C36A45" w:rsidP="006B0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3191" w:type="dxa"/>
          </w:tcPr>
          <w:p w:rsidR="00C36A45" w:rsidRPr="00FB4839" w:rsidRDefault="00C36A45" w:rsidP="006B0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A45" w:rsidRPr="00FB4839">
        <w:tc>
          <w:tcPr>
            <w:tcW w:w="3190" w:type="dxa"/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Воскресение</w:t>
            </w:r>
          </w:p>
        </w:tc>
        <w:tc>
          <w:tcPr>
            <w:tcW w:w="3190" w:type="dxa"/>
          </w:tcPr>
          <w:p w:rsidR="00C36A45" w:rsidRPr="00FB4839" w:rsidRDefault="00C36A45" w:rsidP="006B0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3191" w:type="dxa"/>
          </w:tcPr>
          <w:p w:rsidR="00C36A45" w:rsidRPr="00FB4839" w:rsidRDefault="00C36A45" w:rsidP="006B0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1.3.3. Информирование получателей государственной услуги осуществляется путем: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устного консультирования;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письменных разъяснений;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средств телефонной связи, в том числе по телефонам: 8 (84472) 3-32-00, 3-35-72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средств почтовой связи;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 xml:space="preserve">размещения информационных материалов на странице комитета по образованию на портале Администрации Волгоградской области: </w:t>
      </w:r>
      <w:hyperlink r:id="rId5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://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obraz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/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folder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_5/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folder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_1/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folder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_16/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folder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_2/</w:t>
        </w:r>
      </w:hyperlink>
      <w:r w:rsidRPr="006B08C8">
        <w:rPr>
          <w:rFonts w:ascii="Times New Roman" w:hAnsi="Times New Roman" w:cs="Times New Roman"/>
          <w:sz w:val="24"/>
          <w:szCs w:val="24"/>
        </w:rPr>
        <w:t>;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Интернет (адрес сайта </w:t>
      </w:r>
      <w:hyperlink r:id="rId6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6B08C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6B08C8">
        <w:rPr>
          <w:rFonts w:ascii="Times New Roman" w:hAnsi="Times New Roman" w:cs="Times New Roman"/>
          <w:sz w:val="24"/>
          <w:szCs w:val="24"/>
        </w:rPr>
        <w:t xml:space="preserve"> );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701337"/>
      <w:r w:rsidRPr="006B08C8">
        <w:rPr>
          <w:rFonts w:ascii="Times New Roman" w:hAnsi="Times New Roman" w:cs="Times New Roman"/>
          <w:sz w:val="24"/>
          <w:szCs w:val="24"/>
        </w:rPr>
        <w:t>использования федеральной государственной информационной системы "Сводный реестр государственных и муниципальных услуг (функций)" (</w:t>
      </w:r>
      <w:hyperlink r:id="rId7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6B08C8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8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6B08C8">
        <w:rPr>
          <w:rFonts w:ascii="Times New Roman" w:hAnsi="Times New Roman" w:cs="Times New Roman"/>
          <w:sz w:val="24"/>
          <w:szCs w:val="24"/>
        </w:rPr>
        <w:t>);</w:t>
      </w:r>
    </w:p>
    <w:bookmarkEnd w:id="1"/>
    <w:p w:rsidR="00C36A45" w:rsidRDefault="00C36A45" w:rsidP="00822C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обращения в многофункциональный центр предоставления государственных и му</w:t>
      </w:r>
      <w:r>
        <w:rPr>
          <w:rFonts w:ascii="Times New Roman" w:hAnsi="Times New Roman" w:cs="Times New Roman"/>
          <w:sz w:val="24"/>
          <w:szCs w:val="24"/>
        </w:rPr>
        <w:t>ниципальных услуг (далее - МФЦ):</w:t>
      </w:r>
    </w:p>
    <w:p w:rsidR="00C36A45" w:rsidRDefault="00C36A45" w:rsidP="00EC1691">
      <w:pPr>
        <w:pStyle w:val="NormalWeb"/>
        <w:spacing w:before="0" w:beforeAutospacing="0" w:after="0" w:afterAutospacing="0"/>
      </w:pPr>
      <w:r>
        <w:t xml:space="preserve"> адрес МФЦ: г.Калач-на-Дону, ул.Октябрьская, 283 </w:t>
      </w:r>
    </w:p>
    <w:p w:rsidR="00C36A45" w:rsidRDefault="00C36A45" w:rsidP="00EC1691">
      <w:pPr>
        <w:pStyle w:val="NormalWeb"/>
        <w:spacing w:before="0" w:beforeAutospacing="0" w:after="0" w:afterAutospacing="0"/>
      </w:pPr>
      <w:r>
        <w:t xml:space="preserve">- график работы: </w:t>
      </w:r>
    </w:p>
    <w:p w:rsidR="00C36A45" w:rsidRDefault="00C36A45" w:rsidP="00EC1691">
      <w:pPr>
        <w:pStyle w:val="NormalWeb"/>
        <w:spacing w:before="0" w:beforeAutospacing="0" w:after="0" w:afterAutospacing="0"/>
      </w:pPr>
      <w:r>
        <w:t xml:space="preserve">понедельник -  9.00-20.00 </w:t>
      </w:r>
    </w:p>
    <w:p w:rsidR="00C36A45" w:rsidRDefault="00C36A45" w:rsidP="00EC1691">
      <w:pPr>
        <w:pStyle w:val="NormalWeb"/>
        <w:spacing w:before="0" w:beforeAutospacing="0" w:after="0" w:afterAutospacing="0"/>
      </w:pPr>
      <w:r>
        <w:t xml:space="preserve">вторник-пятница  -  9.00-18.00 </w:t>
      </w:r>
    </w:p>
    <w:p w:rsidR="00C36A45" w:rsidRDefault="00C36A45" w:rsidP="00EC1691">
      <w:pPr>
        <w:pStyle w:val="NormalWeb"/>
        <w:spacing w:before="0" w:beforeAutospacing="0" w:after="0" w:afterAutospacing="0"/>
      </w:pPr>
      <w:r>
        <w:t xml:space="preserve">суббота -  9.00-15.00 </w:t>
      </w:r>
    </w:p>
    <w:p w:rsidR="00C36A45" w:rsidRDefault="00C36A45" w:rsidP="00EC1691">
      <w:pPr>
        <w:pStyle w:val="NormalWeb"/>
        <w:spacing w:before="0" w:beforeAutospacing="0" w:after="0" w:afterAutospacing="0"/>
      </w:pPr>
      <w:r>
        <w:t xml:space="preserve">воскресенье – выходной </w:t>
      </w:r>
    </w:p>
    <w:p w:rsidR="00C36A45" w:rsidRDefault="00C36A45" w:rsidP="00EC1691">
      <w:pPr>
        <w:pStyle w:val="NormalWeb"/>
        <w:spacing w:before="0" w:beforeAutospacing="0" w:after="0" w:afterAutospacing="0"/>
      </w:pPr>
      <w:r>
        <w:t xml:space="preserve">- телефоны: 8(84472) 3-49-20, 3-49-19, 3-49-18 </w:t>
      </w:r>
    </w:p>
    <w:p w:rsidR="00C36A45" w:rsidRDefault="00C36A45" w:rsidP="00EC1691">
      <w:pPr>
        <w:pStyle w:val="NormalWeb"/>
        <w:spacing w:before="0" w:beforeAutospacing="0" w:after="0" w:afterAutospacing="0"/>
      </w:pPr>
      <w:r>
        <w:t xml:space="preserve">- Email: mfc111@volganet.ru </w:t>
      </w:r>
    </w:p>
    <w:p w:rsidR="00C36A45" w:rsidRPr="006B08C8" w:rsidRDefault="00C36A45" w:rsidP="00EC1691">
      <w:pPr>
        <w:pStyle w:val="NormalWeb"/>
        <w:spacing w:before="0" w:beforeAutospacing="0" w:after="0" w:afterAutospacing="0"/>
      </w:pPr>
      <w:r>
        <w:t xml:space="preserve">- официальный сайт: http://mfc.volganet.ru 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Интернет размещаются следующие информационные материалы: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1)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2) текст настоящего Административного регламента;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3) перечень документов, необходимых для предоставления государственной услуги, и требования, предъявляемые к этим документам;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4) образцы оформления документов, необходимых для предоставления государственной услуги, и требования к ним;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5) порядок информирования о ходе предоставления государственной услуги;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6) порядок обжалования действия (бездействия) и решений, осуществляемых и принимаемых уполномоченным органом в ходе предоставления государственной услуги.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На стенде уполномоченного органа размещается следующая информация: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1)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2) текст настоящего Административного регламента;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3) перечень документов, необходимых для предоставления государственной услуги, и требования, предъявляемые к этим документам;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4) образцы оформления документов, необходимых для предоставления государственной услуги, и требования к ним;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5) порядок информирования о ходе предоставления государственной услуги;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6) порядок обжалования действия (бездействия) и решений, осуществляемых и принимаемых уполномоченным органом в ходе предоставления государственной услуги.</w:t>
      </w: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1.3.4. Информация о ходе предоставления государственной услуги доводится до заявителей специалистами уполномоченного органа при личном контакте, а также с использованием средств почтовой, телефонной связи, электронной почты.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6B08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08C8">
        <w:rPr>
          <w:rFonts w:ascii="Times New Roman" w:hAnsi="Times New Roman" w:cs="Times New Roman"/>
          <w:b/>
          <w:bCs/>
          <w:sz w:val="24"/>
          <w:szCs w:val="24"/>
        </w:rPr>
        <w:t>2. Стандарт предоставления государственной услуги</w:t>
      </w:r>
    </w:p>
    <w:p w:rsidR="00C36A45" w:rsidRPr="006B08C8" w:rsidRDefault="00C36A45" w:rsidP="006B08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6B08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08C8">
        <w:rPr>
          <w:rFonts w:ascii="Times New Roman" w:hAnsi="Times New Roman" w:cs="Times New Roman"/>
          <w:b/>
          <w:bCs/>
          <w:sz w:val="24"/>
          <w:szCs w:val="24"/>
        </w:rPr>
        <w:t>2.1. Наименование государственной услуги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6B0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Выдача разрешения на раздельное проживание попечителя с подопечным, достигшим шестнадцати лет.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6B08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sub_2022"/>
      <w:r w:rsidRPr="006B08C8">
        <w:rPr>
          <w:rFonts w:ascii="Times New Roman" w:hAnsi="Times New Roman" w:cs="Times New Roman"/>
          <w:b/>
          <w:bCs/>
          <w:sz w:val="24"/>
          <w:szCs w:val="24"/>
        </w:rPr>
        <w:t>2.2. Наименование органа местного самоуправления, предоставляющего государственную услугу</w:t>
      </w:r>
    </w:p>
    <w:bookmarkEnd w:id="2"/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C36A45" w:rsidRPr="00FB4839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2.2.1. Государственную услугу предоставляет администрация Калачевского муниципального района Волгоградской области в лице комитета по образованию (отдел опеки и попечительства) (далее - уполномоченный орган).</w:t>
            </w:r>
          </w:p>
          <w:p w:rsidR="00C36A45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2.2.2. Запрещено требовать от заявителя осуществления действий, в том числе согласований, необходимых для получения государственной услуги, связанных с обращением в иные государственные органы, организации, за исключением получения услуг, включенных в утвержденный областным нормативным правовым актом перечень услуг, которые являются необходимыми и обязательными для предоставления государственной услуги.</w:t>
            </w:r>
          </w:p>
          <w:p w:rsidR="00C36A45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A45" w:rsidRDefault="00C36A45" w:rsidP="00822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2.3. результат предоставления государственной услуги</w:t>
            </w:r>
          </w:p>
          <w:p w:rsidR="00C36A45" w:rsidRPr="00822C00" w:rsidRDefault="00C36A45" w:rsidP="00822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2.3.1</w:t>
            </w: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. Конечным результатом предоставления государственной услуги является:</w:t>
            </w:r>
          </w:p>
          <w:p w:rsidR="00C36A45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принятие решения о выдаче разрешения на раздельное проживание попечителя с подопечным, достигшим шестнадцати лет, с направлением (вручением) заявителю постановления администрации Калачевского муниципального района Волгоградской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принятие решения об отказе в выдаче разрешения на раздельное проживание попечителя с подопечным, достигшим шестнадцати лет, с направлением (вручением) заявителю письменного уведомления об отказе с указанием причин отказа.</w:t>
            </w:r>
          </w:p>
        </w:tc>
      </w:tr>
      <w:tr w:rsidR="00C36A45" w:rsidRPr="00FB4839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6A45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6B08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08C8">
        <w:rPr>
          <w:rFonts w:ascii="Times New Roman" w:hAnsi="Times New Roman" w:cs="Times New Roman"/>
          <w:b/>
          <w:bCs/>
          <w:sz w:val="24"/>
          <w:szCs w:val="24"/>
        </w:rPr>
        <w:t>2.4. Срок предоставления государственной услуги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20241"/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B08C8">
        <w:rPr>
          <w:rFonts w:ascii="Times New Roman" w:hAnsi="Times New Roman" w:cs="Times New Roman"/>
          <w:sz w:val="24"/>
          <w:szCs w:val="24"/>
        </w:rPr>
        <w:t>2.4.1. Заявления граждан по предоставлению государственной услуги, поступившие в уполномоченный орган, рассматриваются в 30-дневный срок с момента поступления обращения.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20242"/>
      <w:bookmarkEnd w:id="3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6B08C8">
        <w:rPr>
          <w:rFonts w:ascii="Times New Roman" w:hAnsi="Times New Roman" w:cs="Times New Roman"/>
          <w:sz w:val="24"/>
          <w:szCs w:val="24"/>
        </w:rPr>
        <w:t>В случае представления заявителем документов через МФЦ срок предоставления государственной услуги исчисляется со дня передачи документов в уполномоченный орган.</w:t>
      </w:r>
    </w:p>
    <w:bookmarkEnd w:id="4"/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183F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08C8">
        <w:rPr>
          <w:rFonts w:ascii="Times New Roman" w:hAnsi="Times New Roman" w:cs="Times New Roman"/>
          <w:b/>
          <w:bCs/>
          <w:sz w:val="24"/>
          <w:szCs w:val="24"/>
        </w:rPr>
        <w:t>2.5. Перечень нормативных правовых актов, регулирующих предоставление государственной услуги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Предоставление государственной услуги осуществляется в соответствии со следующими нормативными правовыми актами: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6B08C8">
        <w:rPr>
          <w:rFonts w:ascii="Times New Roman" w:hAnsi="Times New Roman" w:cs="Times New Roman"/>
          <w:sz w:val="24"/>
          <w:szCs w:val="24"/>
        </w:rPr>
        <w:t xml:space="preserve"> Российской Федерации ("Российская газета", 21.01.2009, N 7);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Гражданским кодексом</w:t>
        </w:r>
      </w:hyperlink>
      <w:r w:rsidRPr="006B08C8">
        <w:rPr>
          <w:rFonts w:ascii="Times New Roman" w:hAnsi="Times New Roman" w:cs="Times New Roman"/>
          <w:sz w:val="24"/>
          <w:szCs w:val="24"/>
        </w:rPr>
        <w:t xml:space="preserve"> Российской Федерации (часть первая) ("Собрание законодательства РФ", 05.12.1994, N 32, ст. 3301, "Российская газета", N 238-239, 08.12.1994);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Семейным кодексом</w:t>
        </w:r>
      </w:hyperlink>
      <w:r w:rsidRPr="006B08C8">
        <w:rPr>
          <w:rFonts w:ascii="Times New Roman" w:hAnsi="Times New Roman" w:cs="Times New Roman"/>
          <w:sz w:val="24"/>
          <w:szCs w:val="24"/>
        </w:rPr>
        <w:t xml:space="preserve"> Российской Федерации ("Собрание законодательства РФ", 01.01.1996, N 1, ст. 16; "Российская газета", N 17, 27.01.1996);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Pr="006B08C8">
        <w:rPr>
          <w:rFonts w:ascii="Times New Roman" w:hAnsi="Times New Roman" w:cs="Times New Roman"/>
          <w:sz w:val="24"/>
          <w:szCs w:val="24"/>
        </w:rPr>
        <w:t xml:space="preserve"> от 27.07.2010 N 210-ФЗ "Об организации предоставления государственных и муниципальных услуг" ("Собрание законодательства РФ", 02.08.2010, N 31, ст. 4179; "Российская газета", N 168, 30.07.2010);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Pr="006B08C8">
        <w:rPr>
          <w:rFonts w:ascii="Times New Roman" w:hAnsi="Times New Roman" w:cs="Times New Roman"/>
          <w:sz w:val="24"/>
          <w:szCs w:val="24"/>
        </w:rPr>
        <w:t xml:space="preserve"> от 15.11.1997 N 143-ФЗ "Об актах гражданского состояния" ("Собрание законодательства РФ", 24.11.1997, N 47, ст. 5340; "Российская газета", N 224, 20.11.1997);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Pr="006B08C8">
        <w:rPr>
          <w:rFonts w:ascii="Times New Roman" w:hAnsi="Times New Roman" w:cs="Times New Roman"/>
          <w:sz w:val="24"/>
          <w:szCs w:val="24"/>
        </w:rPr>
        <w:t xml:space="preserve"> от 24.04.2008 N 48-ФЗ "Об опеке и попечительстве" ("Собрание законодательства РФ", 28.04.2008, N 17, ст. 1755; "Российская газета", N 94, 30.04.2008);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B08C8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18 мая 2009 года N 423 "Об отдельных вопросах осуществления опеки и попечительства в отношении несовершеннолетних граждан" ("Собрание законодательства РФ", 25.05.2009, N 21, ст. 2572;"Российская газета", N 94, 27.05.2009);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B08C8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16.05.2011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(Собрание законодательства Российской Федерации", 30.05.2011, N 22, ст. 3169);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6B08C8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Российской Федерации от 14.09.2009 N 334 "О реализации постановления Правительства Российской Федерации от 18 мая 2009 г. N 423" ("Российская газета", N 252, 29.12.2009);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B08C8">
        <w:rPr>
          <w:rFonts w:ascii="Times New Roman" w:hAnsi="Times New Roman" w:cs="Times New Roman"/>
          <w:sz w:val="24"/>
          <w:szCs w:val="24"/>
        </w:rPr>
        <w:t xml:space="preserve"> Волгоградской области от 15.11.2007 N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попечительству";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B08C8">
        <w:rPr>
          <w:rFonts w:ascii="Times New Roman" w:hAnsi="Times New Roman" w:cs="Times New Roman"/>
          <w:sz w:val="24"/>
          <w:szCs w:val="24"/>
        </w:rPr>
        <w:t xml:space="preserve"> Волгоградской области от 15.11.2007 N 1558-ОД "Об органах опеки и попечительства" ("Волгоградская правда", N 224, 28.11.2007);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B08C8">
        <w:rPr>
          <w:rFonts w:ascii="Times New Roman" w:hAnsi="Times New Roman" w:cs="Times New Roman"/>
          <w:sz w:val="24"/>
          <w:szCs w:val="24"/>
        </w:rPr>
        <w:t xml:space="preserve"> Администрации Волгоградской области от 25.07.2011 N 369-п "О разработке и утверждении административных регламентов предоставления государственных услуг" ("Волгоградская правда", N 142, 03.08.2011).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183F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sub_2026"/>
      <w:r w:rsidRPr="006B08C8">
        <w:rPr>
          <w:rFonts w:ascii="Times New Roman" w:hAnsi="Times New Roman" w:cs="Times New Roman"/>
          <w:b/>
          <w:bCs/>
          <w:sz w:val="24"/>
          <w:szCs w:val="24"/>
        </w:rPr>
        <w:t>2.6. 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подлежащих предоставлению заявителем</w:t>
      </w:r>
    </w:p>
    <w:bookmarkEnd w:id="5"/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20261"/>
      <w:r w:rsidRPr="006B08C8">
        <w:rPr>
          <w:rFonts w:ascii="Times New Roman" w:hAnsi="Times New Roman" w:cs="Times New Roman"/>
          <w:sz w:val="24"/>
          <w:szCs w:val="24"/>
        </w:rPr>
        <w:t>2.6.1. Для принятия решения о предоставлении государственной услуги заявители предоставляют следующие документы:</w:t>
      </w:r>
    </w:p>
    <w:bookmarkEnd w:id="6"/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1) заявление несовершеннолетнего, оставшегося без попечения родителей, достигшего возраста шестнадцати лет и воспитывающегося в опекунской или приемной семье</w:t>
      </w:r>
      <w:r>
        <w:rPr>
          <w:rFonts w:ascii="Times New Roman" w:hAnsi="Times New Roman" w:cs="Times New Roman"/>
          <w:sz w:val="24"/>
          <w:szCs w:val="24"/>
        </w:rPr>
        <w:t xml:space="preserve"> (Приложение №1)</w:t>
      </w:r>
      <w:r w:rsidRPr="006B08C8">
        <w:rPr>
          <w:rFonts w:ascii="Times New Roman" w:hAnsi="Times New Roman" w:cs="Times New Roman"/>
          <w:sz w:val="24"/>
          <w:szCs w:val="24"/>
        </w:rPr>
        <w:t>;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2) заявление попечителя несовершеннолетнего, оставшегося без попечения родителей, достигшего возраста шестнадцати лет</w:t>
      </w:r>
      <w:r>
        <w:rPr>
          <w:rFonts w:ascii="Times New Roman" w:hAnsi="Times New Roman" w:cs="Times New Roman"/>
          <w:sz w:val="24"/>
          <w:szCs w:val="24"/>
        </w:rPr>
        <w:t xml:space="preserve"> (Приложение №2)</w:t>
      </w:r>
      <w:r w:rsidRPr="006B08C8">
        <w:rPr>
          <w:rFonts w:ascii="Times New Roman" w:hAnsi="Times New Roman" w:cs="Times New Roman"/>
          <w:sz w:val="24"/>
          <w:szCs w:val="24"/>
        </w:rPr>
        <w:t>;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3) копия паспорта или иного документа, удостоверяющего личность попечителя;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4) копия паспорта несовершеннолетнего подопечного;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5) копия паспорта подопечного;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6) документы, обосновывающие необходимость раздельного проживания попечителя и несовершеннолетнего подопечного, достигшего возраста шестнадцати лет, которыми могут быть: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справка с места учебы подопечного в образовательном учреждении, находящемся за пределами муниципального образования, на территории которого проживает попечитель;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документы, подтверждающие наличие дохода у несовершеннолетнего в возрасте от шестнадцати до восемнадцати лет, желающего проживать отдельно (сведения о трудоустройстве (копия трудовой книжки, копия трудового договора (контракта)), заработной плате, стипендии, иных доходах).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20262"/>
      <w:r w:rsidRPr="006B08C8">
        <w:rPr>
          <w:rFonts w:ascii="Times New Roman" w:hAnsi="Times New Roman" w:cs="Times New Roman"/>
          <w:sz w:val="24"/>
          <w:szCs w:val="24"/>
        </w:rPr>
        <w:t>2.6.2. Перечень документов, необходимых для предоставления государственной услуги, которые заявитель вправе предоставить по собственной инициативе:</w:t>
      </w:r>
    </w:p>
    <w:bookmarkEnd w:id="7"/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документы (постановление, распоряжение, приказ, договор) о назначении опекуном, попечителем, приемным родителем;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акт обследования жилищных условий по временному месту жительства несовершеннолетнего подопечного, выданный органом местного самоуправления по месту временного проживания несовершеннолетнего на основании обращения опекуна (попечителя).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Документы, предусмотренные в настоящем пункте, не предоставленные заявителем по собственной инициативе, уполномоченный орган имеет в своем распоряжении или запрашивает в рамках межведомственного информационного взаимодействия.</w:t>
      </w:r>
    </w:p>
    <w:p w:rsidR="00C36A45" w:rsidRPr="006B08C8" w:rsidRDefault="00C36A45" w:rsidP="00183F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20263"/>
      <w:r w:rsidRPr="006B08C8">
        <w:rPr>
          <w:rFonts w:ascii="Times New Roman" w:hAnsi="Times New Roman" w:cs="Times New Roman"/>
          <w:sz w:val="24"/>
          <w:szCs w:val="24"/>
        </w:rPr>
        <w:t xml:space="preserve">2.6.3. Документы, предусмотренные </w:t>
      </w:r>
      <w:hyperlink w:anchor="sub_20261" w:history="1">
        <w:r w:rsidRPr="006F726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пунктами 2.6.1</w:t>
        </w:r>
      </w:hyperlink>
      <w:r w:rsidRPr="006F726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sub_20262" w:history="1">
        <w:r w:rsidRPr="006F726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2.6.2</w:t>
        </w:r>
      </w:hyperlink>
      <w:r w:rsidRPr="006B08C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могут быть поданы заявителем в уполномоченный орган лично, либо через операторов почтовой связи, либо с использованием федеральной государственной информационной системы "Сводный реестр государственных и муниципальных услуг (функций)" (</w:t>
      </w:r>
      <w:hyperlink r:id="rId21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6B08C8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22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6B08C8">
        <w:rPr>
          <w:rFonts w:ascii="Times New Roman" w:hAnsi="Times New Roman" w:cs="Times New Roman"/>
          <w:sz w:val="24"/>
          <w:szCs w:val="24"/>
        </w:rPr>
        <w:t>), официального сайта уполномоченно</w:t>
      </w:r>
      <w:r>
        <w:rPr>
          <w:rFonts w:ascii="Times New Roman" w:hAnsi="Times New Roman" w:cs="Times New Roman"/>
          <w:sz w:val="24"/>
          <w:szCs w:val="24"/>
        </w:rPr>
        <w:t xml:space="preserve">го органа (адрес сайта </w:t>
      </w:r>
      <w:hyperlink r:id="rId23" w:history="1">
        <w:r w:rsidRPr="00EA39C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EA39C2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EA39C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EA39C2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EA39C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EA39C2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EA39C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6B08C8">
        <w:rPr>
          <w:rFonts w:ascii="Times New Roman" w:hAnsi="Times New Roman" w:cs="Times New Roman"/>
          <w:sz w:val="24"/>
          <w:szCs w:val="24"/>
        </w:rPr>
        <w:t>), либо через МФЦ, с которым заключено соглашение о взаимодействии.</w:t>
      </w:r>
    </w:p>
    <w:bookmarkEnd w:id="8"/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В случае личного обращения в уполномоченный орган гражданин при подаче заявления должен предъявить паспорт или иной документ, удостоверяющий его личность.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202634"/>
      <w:r w:rsidRPr="006B08C8">
        <w:rPr>
          <w:rFonts w:ascii="Times New Roman" w:hAnsi="Times New Roman" w:cs="Times New Roman"/>
          <w:sz w:val="24"/>
          <w:szCs w:val="24"/>
        </w:rPr>
        <w:t xml:space="preserve">При подаче заявления в форме электронного документа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области, официального сайта уполномоченного органа, заявление и прилагаемые к нему документы подписывается тем видом </w:t>
      </w:r>
      <w:hyperlink r:id="rId24" w:history="1">
        <w:r w:rsidRPr="006F726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электронной подписи</w:t>
        </w:r>
      </w:hyperlink>
      <w:r w:rsidRPr="006F7267">
        <w:rPr>
          <w:rFonts w:ascii="Times New Roman" w:hAnsi="Times New Roman" w:cs="Times New Roman"/>
          <w:sz w:val="24"/>
          <w:szCs w:val="24"/>
        </w:rPr>
        <w:t>,</w:t>
      </w:r>
      <w:r w:rsidRPr="006B08C8">
        <w:rPr>
          <w:rFonts w:ascii="Times New Roman" w:hAnsi="Times New Roman" w:cs="Times New Roman"/>
          <w:sz w:val="24"/>
          <w:szCs w:val="24"/>
        </w:rPr>
        <w:t xml:space="preserve"> использование которой допускается при обращении за получением государственных и муниципальных услуг законодательством Российской Федерации. Использование электронной цифровой подписи при подаче заявления и прилагаемых к нему электронных документов осуществляется с момента создания соответствующей информационной и телекоммуникационной структуры.</w:t>
      </w:r>
    </w:p>
    <w:bookmarkEnd w:id="9"/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 xml:space="preserve">В случае направления в уполномоченный орган заявления в электронной форме, основанием для его приема (регистрации) является представление заявителем посредством единого портала государственных и муниципальных услуг сведений из документов, указанных в </w:t>
      </w:r>
      <w:hyperlink r:id="rId25" w:history="1">
        <w:r w:rsidRPr="006F726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части 6 статьи 7</w:t>
        </w:r>
      </w:hyperlink>
      <w:r w:rsidRPr="006B08C8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N 210-ФЗ "Об организации предоставления государственных и муниципальных услуг", необходимых для предоставления государственной услуги.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Идентификация пользователя в федеральной государственной информационной системе "Единый портал государственных и муниципальных услуг (функций)" для подачи заявителем заявления и документов может производиться, в том числе, с использованием универсальной электронной карты.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202637"/>
      <w:r w:rsidRPr="006B08C8">
        <w:rPr>
          <w:rFonts w:ascii="Times New Roman" w:hAnsi="Times New Roman" w:cs="Times New Roman"/>
          <w:sz w:val="24"/>
          <w:szCs w:val="24"/>
        </w:rPr>
        <w:t>Формы заявления и документов, оформляемых и представляемых заявителями для получения государственной услуги в электронном виде, должны быть доступны для копирования и заполнения в электронном виде на официальном сайте уполномоченного органа, в федеральной государственной информационной системе "Единый портал государственных и муниципальных услуг (функций)", на официальном портале Губернатора и Администрации Волгоградской области, на официальном сайте уполномоченного органа.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203638"/>
      <w:bookmarkEnd w:id="10"/>
      <w:r w:rsidRPr="006B08C8">
        <w:rPr>
          <w:rFonts w:ascii="Times New Roman" w:hAnsi="Times New Roman" w:cs="Times New Roman"/>
          <w:sz w:val="24"/>
          <w:szCs w:val="24"/>
        </w:rPr>
        <w:t xml:space="preserve">В случае представления документов, предусмотренных </w:t>
      </w:r>
      <w:hyperlink w:anchor="sub_20261" w:history="1">
        <w:r w:rsidRPr="006F726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пунктами 2.6.1</w:t>
        </w:r>
      </w:hyperlink>
      <w:r w:rsidRPr="006F726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sub_20262" w:history="1">
        <w:r w:rsidRPr="006F726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2.6.2</w:t>
        </w:r>
      </w:hyperlink>
      <w:r w:rsidRPr="006F7267">
        <w:rPr>
          <w:rFonts w:ascii="Times New Roman" w:hAnsi="Times New Roman" w:cs="Times New Roman"/>
          <w:sz w:val="24"/>
          <w:szCs w:val="24"/>
        </w:rPr>
        <w:t xml:space="preserve"> </w:t>
      </w:r>
      <w:r w:rsidRPr="006B08C8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области, официального сайта уполномоченного органа, гражданин представляет сотруднику уполномоченного органа оригиналы указанных документов.</w:t>
      </w:r>
    </w:p>
    <w:bookmarkEnd w:id="11"/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2.6.4. Уполномоченный орган не вправе требовать от заявителя представления документов, не предусмотренных</w:t>
      </w:r>
      <w:r w:rsidRPr="006F7267">
        <w:rPr>
          <w:rFonts w:ascii="Times New Roman" w:hAnsi="Times New Roman" w:cs="Times New Roman"/>
          <w:sz w:val="24"/>
          <w:szCs w:val="24"/>
        </w:rPr>
        <w:t xml:space="preserve"> </w:t>
      </w:r>
      <w:hyperlink w:anchor="sub_20261" w:history="1">
        <w:r w:rsidRPr="006F726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пунктом 2.6.1</w:t>
        </w:r>
      </w:hyperlink>
      <w:r w:rsidRPr="006B08C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Уполномоченный орган не вправе требовать у заявителя документы, необходимые для предоставления государственной услуги, если сведения в них содержащиеся, находятся в распоряжении органов, предоставляющих государственную услугу, иных государственных органов, органов местного самоуправления, орган</w:t>
      </w:r>
      <w:r>
        <w:rPr>
          <w:rFonts w:ascii="Times New Roman" w:hAnsi="Times New Roman" w:cs="Times New Roman"/>
          <w:sz w:val="24"/>
          <w:szCs w:val="24"/>
        </w:rPr>
        <w:t>изаций, в соответствии с нормативными</w:t>
      </w:r>
      <w:r w:rsidRPr="006B08C8">
        <w:rPr>
          <w:rFonts w:ascii="Times New Roman" w:hAnsi="Times New Roman" w:cs="Times New Roman"/>
          <w:sz w:val="24"/>
          <w:szCs w:val="24"/>
        </w:rPr>
        <w:t xml:space="preserve"> правовыми актами Российской Федерации, нормативными правовыми актами Волгоградской области, муниципальными правовыми актами, кроме случаев, если такие документы включены в определенные нормативные правовые акты Российской Федерации и Волгоградской области, регламентирующие порядок организации предоставления государственных и муниципальных услуг. Уполномоченный орган самостоятельно истребует такие сведения, в том числе в форме электронного документа, у соответствующих органов, если заявитель не представил их по своей инициативе.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 xml:space="preserve">Межведомственное информационное взаимодействие в рамках предоставления государственной услуги осуществляется в соответствии с требованиями </w:t>
      </w:r>
      <w:hyperlink r:id="rId26" w:history="1">
        <w:r w:rsidRPr="006F726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Федерального закона</w:t>
        </w:r>
      </w:hyperlink>
      <w:r w:rsidRPr="006F7267">
        <w:rPr>
          <w:rFonts w:ascii="Times New Roman" w:hAnsi="Times New Roman" w:cs="Times New Roman"/>
          <w:sz w:val="24"/>
          <w:szCs w:val="24"/>
        </w:rPr>
        <w:t xml:space="preserve"> от 27.07.2010 N 210-ФЗ "Об организации предоставления госуд</w:t>
      </w:r>
      <w:r w:rsidRPr="006B08C8">
        <w:rPr>
          <w:rFonts w:ascii="Times New Roman" w:hAnsi="Times New Roman" w:cs="Times New Roman"/>
          <w:sz w:val="24"/>
          <w:szCs w:val="24"/>
        </w:rPr>
        <w:t>арственных и муниципальных услуг".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EA39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2" w:name="sub_2027"/>
      <w:r w:rsidRPr="006B08C8">
        <w:rPr>
          <w:rFonts w:ascii="Times New Roman" w:hAnsi="Times New Roman" w:cs="Times New Roman"/>
          <w:b/>
          <w:bCs/>
          <w:sz w:val="24"/>
          <w:szCs w:val="24"/>
        </w:rPr>
        <w:t>2.7. Исчерпывающий перечень оснований для отказа в приеме документов, необходимых для предоставления государственной услуги</w:t>
      </w:r>
    </w:p>
    <w:bookmarkEnd w:id="12"/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В приеме документов, необходимых для предоставления государственной услуги, отказывается, если: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1) заявление не содержит подписи и указания фамилии, имени, отчества заявителя и его почтового адреса для ответа;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2) заявление не поддается прочтению, содержит нецензурные или оскорбительные выражения;</w:t>
      </w:r>
    </w:p>
    <w:p w:rsidR="00C36A45" w:rsidRPr="006F7267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 xml:space="preserve">3) отсутствует один из документов, указанных в </w:t>
      </w:r>
      <w:hyperlink w:anchor="sub_20261" w:history="1">
        <w:r w:rsidRPr="006F726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пункте 2.6.1</w:t>
        </w:r>
      </w:hyperlink>
      <w:r w:rsidRPr="006B08C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предоставление которого яв</w:t>
      </w:r>
      <w:r w:rsidRPr="006F7267">
        <w:rPr>
          <w:rFonts w:ascii="Times New Roman" w:hAnsi="Times New Roman" w:cs="Times New Roman"/>
          <w:sz w:val="24"/>
          <w:szCs w:val="24"/>
        </w:rPr>
        <w:t>ляется обязательным;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7267">
        <w:rPr>
          <w:rFonts w:ascii="Times New Roman" w:hAnsi="Times New Roman" w:cs="Times New Roman"/>
          <w:sz w:val="24"/>
          <w:szCs w:val="24"/>
        </w:rPr>
        <w:t xml:space="preserve">4) несоответствие документов, указанных в </w:t>
      </w:r>
      <w:hyperlink w:anchor="sub_2026" w:history="1">
        <w:r w:rsidRPr="006F726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пункте 2.6</w:t>
        </w:r>
      </w:hyperlink>
      <w:r w:rsidRPr="006B08C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по форме или содержанию требованиям, определенным настоящим Административным регламентом, а также содержание в документах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государственных услуг;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B08C8">
        <w:rPr>
          <w:rFonts w:ascii="Times New Roman" w:hAnsi="Times New Roman" w:cs="Times New Roman"/>
          <w:sz w:val="24"/>
          <w:szCs w:val="24"/>
        </w:rPr>
        <w:t>) в случае если в представленных документах и поступивших копиях записей актов гражданского состояния имеются несоответствия сведений;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6B08C8">
        <w:rPr>
          <w:rFonts w:ascii="Times New Roman" w:hAnsi="Times New Roman" w:cs="Times New Roman"/>
          <w:sz w:val="24"/>
          <w:szCs w:val="24"/>
        </w:rPr>
        <w:t>) документы исполнены карандашом;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6B08C8">
        <w:rPr>
          <w:rFonts w:ascii="Times New Roman" w:hAnsi="Times New Roman" w:cs="Times New Roman"/>
          <w:sz w:val="24"/>
          <w:szCs w:val="24"/>
        </w:rPr>
        <w:t>) документы имеют серьезные повреждения, наличие которых не позволяет однозначно истолковать их содержание;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6B08C8">
        <w:rPr>
          <w:rFonts w:ascii="Times New Roman" w:hAnsi="Times New Roman" w:cs="Times New Roman"/>
          <w:sz w:val="24"/>
          <w:szCs w:val="24"/>
        </w:rPr>
        <w:t>) истек срок действия представленного(-ных) документа(-ов).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После устранения оснований для отказа в приеме документов, необходимых для предоставления государственной услуги, заявитель вправе повторно обратиться за получением государственной услуги.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EA39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08C8">
        <w:rPr>
          <w:rFonts w:ascii="Times New Roman" w:hAnsi="Times New Roman" w:cs="Times New Roman"/>
          <w:b/>
          <w:bCs/>
          <w:sz w:val="24"/>
          <w:szCs w:val="24"/>
        </w:rPr>
        <w:t>2.8. Перечень оснований для приостановления и (или) отказа в предоставлении государственной услуги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2.8.1. Основания для приостановления предоставления государственной услуги отсутствуют.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2.8.2. Заявителю должно быть отказано в предоставлении государственной услуги в следующих случаях: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1) в случае представления заявителем заведомо недостоверной информации, имеющей существенное значение для предоставления государственной услуги;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2) невозможность осуществления контроля со стороны попечителя за условиями проживания несовершеннолетнего подопечного;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3) проживание несовершеннолетнего подопечного отдельно от попечителя может неблагоприятно отразиться на воспитании и защите прав и интересов подопечного;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C36A45" w:rsidRPr="006B08C8" w:rsidRDefault="00C36A45" w:rsidP="00EA39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08C8">
        <w:rPr>
          <w:rFonts w:ascii="Times New Roman" w:hAnsi="Times New Roman" w:cs="Times New Roman"/>
          <w:b/>
          <w:bCs/>
          <w:sz w:val="24"/>
          <w:szCs w:val="24"/>
        </w:rPr>
        <w:t>2.9. Перечень услуг, необходимых и обязательных для предоставления государственной услуги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Услуги, необходимые и обязательные для предоставления государственной услуги отсутствуют.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EA39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08C8">
        <w:rPr>
          <w:rFonts w:ascii="Times New Roman" w:hAnsi="Times New Roman" w:cs="Times New Roman"/>
          <w:b/>
          <w:bCs/>
          <w:sz w:val="24"/>
          <w:szCs w:val="24"/>
        </w:rPr>
        <w:t>2.10. Взимание платы за предоставление государственной услуги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Государственная услуга предоставляется бесплатно.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EA39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3" w:name="sub_20211"/>
      <w:r w:rsidRPr="006B08C8">
        <w:rPr>
          <w:rFonts w:ascii="Times New Roman" w:hAnsi="Times New Roman" w:cs="Times New Roman"/>
          <w:b/>
          <w:bCs/>
          <w:sz w:val="24"/>
          <w:szCs w:val="24"/>
        </w:rPr>
        <w:t>2.11. Максимальный срок ожидания в очереди при подаче запроса и при получении результата о предоставлении государственной услуги</w:t>
      </w:r>
    </w:p>
    <w:bookmarkEnd w:id="13"/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на предоставление государственной услуги (далее - заявление) и при получении результата государственной услуги в очной форме составляет не более 15 минут.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EA39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08C8">
        <w:rPr>
          <w:rFonts w:ascii="Times New Roman" w:hAnsi="Times New Roman" w:cs="Times New Roman"/>
          <w:b/>
          <w:bCs/>
          <w:sz w:val="24"/>
          <w:szCs w:val="24"/>
        </w:rPr>
        <w:t>2.12. Срок и порядок регистрации запроса заявителя о предоставлении государственной услуги, в том числе в электронной форме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Срок регистрации заявления осуществляется в день обращения заявителя.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 xml:space="preserve">Днем обращения за выдачей предварительного разрешения на раздельное проживание попечителей и их несовершеннолетних подопечных, считается день приема уполномоченным органом заявления со всеми документами, указанными в </w:t>
      </w:r>
      <w:hyperlink w:anchor="sub_20261" w:history="1">
        <w:r w:rsidRPr="006F726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пункте 2.6.1</w:t>
        </w:r>
      </w:hyperlink>
      <w:r w:rsidRPr="006B08C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предоставление которых является обязательным для заявителя.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Дата приема заявления фиксируется в специальном журнале регистрации заявлений.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Заявление и документы, поступившие от заявителя в уполномоченный орган в форме электронного документа, регистрируются в течении 1 (одного) рабочего дня с даты их поступления.</w:t>
      </w:r>
    </w:p>
    <w:p w:rsidR="00C36A45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202125"/>
      <w:r w:rsidRPr="006B08C8">
        <w:rPr>
          <w:rFonts w:ascii="Times New Roman" w:hAnsi="Times New Roman" w:cs="Times New Roman"/>
          <w:sz w:val="24"/>
          <w:szCs w:val="24"/>
        </w:rPr>
        <w:t xml:space="preserve">В случае предоставления документов, предусмотренных </w:t>
      </w:r>
      <w:hyperlink w:anchor="sub_20261" w:history="1">
        <w:r w:rsidRPr="006F726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пунктами 2.6.1</w:t>
        </w:r>
      </w:hyperlink>
      <w:r w:rsidRPr="006F726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sub_20262" w:history="1">
        <w:r w:rsidRPr="006F726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2.6.2</w:t>
        </w:r>
      </w:hyperlink>
      <w:r w:rsidRPr="006B08C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области, официального сайта уполномоченного органа гражданин представляет сотруднику уполномоченного органа оригиналы указанных документов.</w:t>
      </w:r>
    </w:p>
    <w:p w:rsidR="00C36A45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AA7AEE" w:rsidRDefault="00C36A45" w:rsidP="00822C00">
      <w:pPr>
        <w:pStyle w:val="Heading1"/>
        <w:rPr>
          <w:rFonts w:ascii="Times New Roman" w:hAnsi="Times New Roman" w:cs="Times New Roman"/>
        </w:rPr>
      </w:pPr>
      <w:r w:rsidRPr="00AA7AEE">
        <w:rPr>
          <w:rFonts w:ascii="Times New Roman" w:hAnsi="Times New Roman" w:cs="Times New Roman"/>
        </w:rPr>
        <w:t xml:space="preserve">2.13. Требования к помещениям, в которых предоставляется </w:t>
      </w:r>
      <w:r>
        <w:rPr>
          <w:rFonts w:ascii="Times New Roman" w:hAnsi="Times New Roman" w:cs="Times New Roman"/>
        </w:rPr>
        <w:t>государственная услуга, к залу</w:t>
      </w:r>
      <w:r w:rsidRPr="00AA7AEE">
        <w:rPr>
          <w:rFonts w:ascii="Times New Roman" w:hAnsi="Times New Roman" w:cs="Times New Roman"/>
        </w:rPr>
        <w:t xml:space="preserve"> ожидания</w:t>
      </w:r>
      <w:r>
        <w:rPr>
          <w:rFonts w:ascii="Times New Roman" w:hAnsi="Times New Roman" w:cs="Times New Roman"/>
        </w:rPr>
        <w:t>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государственной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r w:rsidRPr="00AA7AEE">
        <w:rPr>
          <w:rFonts w:ascii="Times New Roman" w:hAnsi="Times New Roman" w:cs="Times New Roman"/>
        </w:rPr>
        <w:t xml:space="preserve"> </w:t>
      </w:r>
    </w:p>
    <w:p w:rsidR="00C36A45" w:rsidRPr="00AA7AEE" w:rsidRDefault="00C36A45" w:rsidP="00822C00">
      <w:pPr>
        <w:rPr>
          <w:rFonts w:ascii="Times New Roman" w:hAnsi="Times New Roman" w:cs="Times New Roman"/>
        </w:rPr>
      </w:pP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2.13.1. Требования к помещениям, в которых предоставляется государственная услуга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Помещения уполномоченного органа должны соответствовать санитарно-эпидемиологическим правилам и нормативам "Гигиенические требования к персональным электронно-вычислительным машинам и организации работы</w:t>
      </w:r>
      <w:r w:rsidRPr="006F7267">
        <w:rPr>
          <w:rFonts w:ascii="Times New Roman" w:hAnsi="Times New Roman" w:cs="Times New Roman"/>
          <w:sz w:val="24"/>
          <w:szCs w:val="24"/>
        </w:rPr>
        <w:t xml:space="preserve">. </w:t>
      </w:r>
      <w:hyperlink r:id="rId27" w:history="1">
        <w:r w:rsidRPr="006F7267">
          <w:rPr>
            <w:rStyle w:val="a"/>
            <w:rFonts w:ascii="Times New Roman" w:hAnsi="Times New Roman" w:cs="Times New Roman"/>
            <w:color w:val="auto"/>
            <w:sz w:val="24"/>
            <w:szCs w:val="24"/>
          </w:rPr>
          <w:t>СанПиН 2.2.2/2.4.1340-03</w:t>
        </w:r>
      </w:hyperlink>
      <w:r w:rsidRPr="00822C00">
        <w:rPr>
          <w:rFonts w:ascii="Times New Roman" w:hAnsi="Times New Roman" w:cs="Times New Roman"/>
          <w:sz w:val="24"/>
          <w:szCs w:val="24"/>
        </w:rPr>
        <w:t>" и быть оборудованы средствами пожаротушения.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Вход и выход из помещений оборудуются соответствующими указателями.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государственной услуги.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2.13.2. Требования к местам ожидания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2.13.3. Требования к местам приема заявителей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2.13.4. Требования к информационным стендам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государственной услуги.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1) извлечения из законодательных и нормативных правовых актов, содержащих нормы, регулирующие деятельность по исполнению государственной услуги;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2) текст настоящего Административного регламента;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3) информация о порядке исполнения государственной услуги;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4) перечень документов, необходимых для представления государственной услуги;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5) формы и образцы документов для заполнения.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При изменении информации по исполнению государственной услуги осуществляется ее периодическое обновление.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213410"/>
      <w:r w:rsidRPr="00822C00">
        <w:rPr>
          <w:rFonts w:ascii="Times New Roman" w:hAnsi="Times New Roman" w:cs="Times New Roman"/>
          <w:sz w:val="24"/>
          <w:szCs w:val="24"/>
        </w:rPr>
        <w:t>Визуальная, текстовая и мультимедийная информация о порядке предоставления государственной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"Единый портал государственных и муниципальных услуг (функций)" (</w:t>
      </w:r>
      <w:hyperlink r:id="rId28" w:history="1">
        <w:r w:rsidRPr="00822C00">
          <w:rPr>
            <w:rStyle w:val="a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822C00">
        <w:rPr>
          <w:rFonts w:ascii="Times New Roman" w:hAnsi="Times New Roman" w:cs="Times New Roman"/>
          <w:sz w:val="24"/>
          <w:szCs w:val="24"/>
        </w:rPr>
        <w:t>), на официальном портале Губернатора и Администрации Волгоградской области в разделе "Государственные услуги" (</w:t>
      </w:r>
      <w:hyperlink r:id="rId29" w:history="1">
        <w:r w:rsidRPr="00822C00">
          <w:rPr>
            <w:rStyle w:val="a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822C00">
        <w:rPr>
          <w:rFonts w:ascii="Times New Roman" w:hAnsi="Times New Roman" w:cs="Times New Roman"/>
          <w:sz w:val="24"/>
          <w:szCs w:val="24"/>
        </w:rPr>
        <w:t xml:space="preserve">), а также на официальном сайте уполномоченного органа (адрес сайта </w:t>
      </w:r>
      <w:hyperlink r:id="rId30" w:history="1">
        <w:r w:rsidRPr="00822C00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822C00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822C00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822C00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822C00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822C00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822C00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822C00">
        <w:rPr>
          <w:rFonts w:ascii="Times New Roman" w:hAnsi="Times New Roman" w:cs="Times New Roman"/>
          <w:sz w:val="24"/>
          <w:szCs w:val="24"/>
        </w:rPr>
        <w:t>).</w:t>
      </w:r>
    </w:p>
    <w:bookmarkEnd w:id="15"/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гражданами.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2.13.5. Требования к обеспечению доступности предоставления государственной услуги для инвалидов.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Уполномоченным органом, предоставляющим государственную услугу, обеспечивается создание инвалидам следующих условий доступности: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а) возможность беспрепятственного входа в помещения уполномоченного органа и выхода из них;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б) возможность самостоятельного передвижения в помещениях уполномоченного органа в целях доступа к месту предоставления услуги, в том числе с помощью работников уполномоченного органа, предоставляющего государственную услугу, ассистивных и вспомогательных технологий, а также сменного кресла-коляски;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в) возможность посадки в транспортное средство и высадки из него перед входом в уполномоченный орган, в том числе с использованием кресла-коляски и, при необходимости, с помощью работников уполномоченного органа;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г) сопровождение инвалидов, имеющих стойкие функции зрения и самостоятельного передвижения, и оказания им помощи в помещениях уполномоченного органа;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д) содействие инвалиду при входе в помещение уполномоченного органа и выходе из него, информирование инвалида о доступных маршрутах общественного транспорта;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е) надлежащее размещение носителей информации, необходимой для обеспечения беспрепятственного доступа инвалидов к государственной услуге,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 и графической информации знаками, выполненными рельефно-точечным шрифтом Брайля и на контрастном фоне; допуск сурдопереводчика и тифлосурдопереводчика;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ж) обеспечение допуска в помещение уполномоченного органа, в котором предоставляется государственная услуга, собаки-проводника при наличии документа, подтверждающего ее специальное обучение, выданное по форме и в порядке, утвержденных приказом Министерства труда и социальной защиты Российской Федерации от 22 июня 2015 года №386н;</w:t>
      </w:r>
    </w:p>
    <w:p w:rsidR="00C36A45" w:rsidRPr="00822C00" w:rsidRDefault="00C36A45" w:rsidP="006F72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C00">
        <w:rPr>
          <w:rFonts w:ascii="Times New Roman" w:hAnsi="Times New Roman" w:cs="Times New Roman"/>
          <w:sz w:val="24"/>
          <w:szCs w:val="24"/>
        </w:rPr>
        <w:t>з) оказание работниками уполномоченного органа иной необходимой инвалидам помощи в преодолении барьеров, мешающих получению ими услуг наравне с другими лицами.</w:t>
      </w:r>
    </w:p>
    <w:bookmarkEnd w:id="14"/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EA39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08C8">
        <w:rPr>
          <w:rFonts w:ascii="Times New Roman" w:hAnsi="Times New Roman" w:cs="Times New Roman"/>
          <w:b/>
          <w:bCs/>
          <w:sz w:val="24"/>
          <w:szCs w:val="24"/>
        </w:rPr>
        <w:t>2.14. Показатели доступности и качества государственной услуги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2.14.1. Показателями доступности государственной услуги являются: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201411"/>
      <w:r w:rsidRPr="006B08C8">
        <w:rPr>
          <w:rFonts w:ascii="Times New Roman" w:hAnsi="Times New Roman" w:cs="Times New Roman"/>
          <w:sz w:val="24"/>
          <w:szCs w:val="24"/>
        </w:rPr>
        <w:t>1) предоставление информации об оказании государственной услуги посредством федеральной государственной информационной системы "Единый портал государственных и муниципальных услуг (функций)" (</w:t>
      </w:r>
      <w:hyperlink r:id="rId31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6B08C8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32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6B08C8">
        <w:rPr>
          <w:rFonts w:ascii="Times New Roman" w:hAnsi="Times New Roman" w:cs="Times New Roman"/>
          <w:sz w:val="24"/>
          <w:szCs w:val="24"/>
        </w:rPr>
        <w:t>), а также официального сайта уполномоченно</w:t>
      </w:r>
      <w:r>
        <w:rPr>
          <w:rFonts w:ascii="Times New Roman" w:hAnsi="Times New Roman" w:cs="Times New Roman"/>
          <w:sz w:val="24"/>
          <w:szCs w:val="24"/>
        </w:rPr>
        <w:t xml:space="preserve">го органа (адрес сайта </w:t>
      </w:r>
      <w:hyperlink r:id="rId33" w:history="1">
        <w:r w:rsidRPr="00EA39C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EA39C2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EA39C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EA39C2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EA39C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EA39C2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EA39C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6B08C8">
        <w:rPr>
          <w:rFonts w:ascii="Times New Roman" w:hAnsi="Times New Roman" w:cs="Times New Roman"/>
          <w:sz w:val="24"/>
          <w:szCs w:val="24"/>
        </w:rPr>
        <w:t>).</w:t>
      </w:r>
    </w:p>
    <w:bookmarkEnd w:id="16"/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2) транспортная доступность к местам предоставления государственной услуги;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3) обеспечение беспрепятственного доступа граждан с ограниченными возможностями передвижения к помещениям, в которых предоставляется государственная услуга.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2.14.2. Показателями оценки качества предоставления государственной услуги являются: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1) количество взаимодействий заявителя при получении государственной услуги со специалистами органа местного самоуправления - не более двух раз;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2) продолжительность одного взаимодействия заявителя со специалистами уполномоченного органа - не более 30 минут;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3) соблюдение срока предоставления государственной услуги;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4) отсутствие жалоб заявителей на отсутствие необходимой информации в информационно-телекоммуникационной сети Интернет или на информационных стендах уполномоченного органа;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5) отсутствие поданных в установленном порядке обоснованных жалоб на действия (бездействие) должностных лиц уполномоченного органа.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EA39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7" w:name="sub_20215"/>
      <w:r w:rsidRPr="006B08C8">
        <w:rPr>
          <w:rFonts w:ascii="Times New Roman" w:hAnsi="Times New Roman" w:cs="Times New Roman"/>
          <w:b/>
          <w:bCs/>
          <w:sz w:val="24"/>
          <w:szCs w:val="24"/>
        </w:rPr>
        <w:t>2.15. Иные требования, в том числе учитывающие особенности предоставления государственной услуги, в том числе особенности предоставления государственной услуги в электронной форме</w:t>
      </w:r>
    </w:p>
    <w:bookmarkEnd w:id="17"/>
    <w:p w:rsidR="00C36A45" w:rsidRPr="006B08C8" w:rsidRDefault="00C36A45" w:rsidP="00EA39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202151"/>
      <w:r w:rsidRPr="006B08C8">
        <w:rPr>
          <w:rFonts w:ascii="Times New Roman" w:hAnsi="Times New Roman" w:cs="Times New Roman"/>
          <w:sz w:val="24"/>
          <w:szCs w:val="24"/>
        </w:rPr>
        <w:t>При предоставлении государственной услуги обеспечивается возможность заявителя посредством федеральной государственной информационной системы "Единый портал государственных и муниципальных услуг (функций)" (</w:t>
      </w:r>
      <w:hyperlink r:id="rId34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6B08C8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35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6B08C8">
        <w:rPr>
          <w:rFonts w:ascii="Times New Roman" w:hAnsi="Times New Roman" w:cs="Times New Roman"/>
          <w:sz w:val="24"/>
          <w:szCs w:val="24"/>
        </w:rPr>
        <w:t>), а также официального сайта уполномоченно</w:t>
      </w:r>
      <w:r>
        <w:rPr>
          <w:rFonts w:ascii="Times New Roman" w:hAnsi="Times New Roman" w:cs="Times New Roman"/>
          <w:sz w:val="24"/>
          <w:szCs w:val="24"/>
        </w:rPr>
        <w:t xml:space="preserve">го органа (адрес сайта </w:t>
      </w:r>
      <w:hyperlink r:id="rId36" w:history="1">
        <w:r w:rsidRPr="00EA39C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EA39C2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EA39C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EA39C2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EA39C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EA39C2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EA39C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08C8">
        <w:rPr>
          <w:rFonts w:ascii="Times New Roman" w:hAnsi="Times New Roman" w:cs="Times New Roman"/>
          <w:sz w:val="24"/>
          <w:szCs w:val="24"/>
        </w:rPr>
        <w:t>).</w:t>
      </w:r>
    </w:p>
    <w:bookmarkEnd w:id="18"/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 xml:space="preserve">Заявителям предоставляется возможность дистанционно получить формы документов, необходимые для получения государственной услуги. Указанные образцы заявлений размещаются в соответствующем разделе (указывается наименование сайта).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6B08C8">
        <w:rPr>
          <w:rFonts w:ascii="Times New Roman" w:hAnsi="Times New Roman" w:cs="Times New Roman"/>
          <w:sz w:val="24"/>
          <w:szCs w:val="24"/>
        </w:rPr>
        <w:t>Заявитель имеет возможность оформить все необходимые документы в удобном для него месте для подачи в уполномоченный орган.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202153"/>
      <w:r w:rsidRPr="006B08C8">
        <w:rPr>
          <w:rFonts w:ascii="Times New Roman" w:hAnsi="Times New Roman" w:cs="Times New Roman"/>
          <w:sz w:val="24"/>
          <w:szCs w:val="24"/>
        </w:rPr>
        <w:t>Предоставление услуги в МФЦ осуществляется в соответствии с заключенным соглашением о взаимодействии МФЦ с уполномоченным органом. Предоставление услуги в электронной форме осуществляется с использованием федеральной государственной информационной системы "Единый портал государственных и муниципальных услуг" (</w:t>
      </w:r>
      <w:hyperlink r:id="rId37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6B08C8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38" w:history="1">
        <w:r w:rsidRPr="006B08C8">
          <w:rPr>
            <w:rStyle w:val="Hyperlink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6B08C8">
        <w:rPr>
          <w:rFonts w:ascii="Times New Roman" w:hAnsi="Times New Roman" w:cs="Times New Roman"/>
          <w:sz w:val="24"/>
          <w:szCs w:val="24"/>
        </w:rPr>
        <w:t>), официального сайта уполномоченного органа.</w:t>
      </w:r>
    </w:p>
    <w:bookmarkEnd w:id="19"/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EA39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0" w:name="sub_203"/>
      <w:r w:rsidRPr="006B08C8">
        <w:rPr>
          <w:rFonts w:ascii="Times New Roman" w:hAnsi="Times New Roman" w:cs="Times New Roman"/>
          <w:b/>
          <w:bCs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bookmarkEnd w:id="20"/>
    <w:p w:rsidR="00C36A45" w:rsidRPr="006B08C8" w:rsidRDefault="00C36A45" w:rsidP="00EA39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Исполнение государственной услуги включает в себя следующие административные процедуры: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1) прием и регистрация заявления и документов, необходимых для предоставления государственной услуги;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2) принятие решения о выдаче разрешения на раздельное проживание попечителей и их несовершеннолетних подопечных или об отказе в выдаче такого разрешения;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3) выдача разрешения на раздельное проживание попечителя с подопечным либо отказ в выдаче разрешения на раздельное проживание попечителя с подопечным с указанием причин отказа.</w:t>
      </w:r>
    </w:p>
    <w:p w:rsidR="00C36A45" w:rsidRPr="006B08C8" w:rsidRDefault="00C36A45" w:rsidP="00EA3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Блок-схема последовательности действий при предоставлении го</w:t>
      </w:r>
      <w:r>
        <w:rPr>
          <w:rFonts w:ascii="Times New Roman" w:hAnsi="Times New Roman" w:cs="Times New Roman"/>
          <w:sz w:val="24"/>
          <w:szCs w:val="24"/>
        </w:rPr>
        <w:t xml:space="preserve">сударственной услуги </w:t>
      </w:r>
      <w:r w:rsidRPr="006B08C8">
        <w:rPr>
          <w:rFonts w:ascii="Times New Roman" w:hAnsi="Times New Roman" w:cs="Times New Roman"/>
          <w:sz w:val="24"/>
          <w:szCs w:val="24"/>
        </w:rPr>
        <w:t xml:space="preserve"> приведена в приложении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№3</w:t>
      </w:r>
      <w:bookmarkStart w:id="21" w:name="_GoBack"/>
      <w:bookmarkEnd w:id="21"/>
      <w:r w:rsidRPr="006B08C8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 регламенту.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2" w:name="sub_2031"/>
      <w:r w:rsidRPr="006B08C8">
        <w:rPr>
          <w:rFonts w:ascii="Times New Roman" w:hAnsi="Times New Roman" w:cs="Times New Roman"/>
          <w:b/>
          <w:bCs/>
          <w:sz w:val="24"/>
          <w:szCs w:val="24"/>
        </w:rPr>
        <w:t>3.1. Прием и регистрация заявления и документов, необходимых для предоставления государственной услуги</w:t>
      </w:r>
    </w:p>
    <w:bookmarkEnd w:id="22"/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C36A45" w:rsidRPr="00FB4839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sub_20311"/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  3.1.1. Основанием для начала выполнения административной процедуры приема и регистрации заявления и документов, необходимых для предоставления государственной услуги, является обращение заявителя в уполномоченный орган, в том числе через МФЦ, или подача комплекта документов в электронном виде посредством федеральной государственной информационной системы "Единый портал государственных и муниципальных услуг (функций)" (</w:t>
            </w:r>
            <w:hyperlink r:id="rId39" w:history="1">
              <w:r w:rsidRPr="00FB483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www.gosuslugi.ru</w:t>
              </w:r>
            </w:hyperlink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), официального портала Губернатора и Администрации Волгоградской области (раздел "Государственные услуги") (</w:t>
            </w:r>
            <w:hyperlink r:id="rId40" w:history="1">
              <w:r w:rsidRPr="00FB483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www.volganet.ru</w:t>
              </w:r>
            </w:hyperlink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), а также официального сайта уполномоченного органа (адрес сайта </w:t>
            </w:r>
            <w:hyperlink r:id="rId41" w:history="1">
              <w:r w:rsidRPr="00FB483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FB483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Pr="00FB483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kalach</w:t>
              </w:r>
              <w:r w:rsidRPr="00FB483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FB483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volganet</w:t>
              </w:r>
              <w:r w:rsidRPr="00FB483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FB4839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bookmarkEnd w:id="23"/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 3.1.2. В целях предоставления документов прием граждан осуществляется в установленные дни.</w:t>
            </w:r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 3.1.3. Специалист, ответственный за прием граждан:</w:t>
            </w:r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 устанавливает личность гражданина, в том числе проверяет документ, удостоверяющий его личность;</w:t>
            </w:r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  проверяет наличие (отсутствие) оснований для отказа в приеме представленных документов, установленных </w:t>
            </w:r>
            <w:hyperlink w:anchor="sub_2027" w:history="1">
              <w:r w:rsidRPr="006F7267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пунктом 2.7</w:t>
              </w:r>
            </w:hyperlink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Административного регламента.</w:t>
            </w:r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 3.1.4. В случае соответствия документов установленным требованиям, они принимаются для решения вопроса о выдаче разрешения на раздельное проживание попечителей и их несовершеннолетних подопечных. Заявление с приложением комплекта документов регистрируется лицом, ответственным за делопроизводство, в течение одного рабочего дня.</w:t>
            </w:r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sub_20315"/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   3.1.5. В случае несоответствия установленным требованиям содержания или оформления представленных гражданином документов, а также отсутствия необходимых документов, специалист сообщает гражданину о необходимости представить недостающие или исправленные, или оформленные надлежащим образом документы.</w:t>
            </w:r>
            <w:bookmarkEnd w:id="24"/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sub_20316"/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   3.1.6. Информация о необходимости представить недостающие или исправленные, или оформленные надлежащим образом документы сообщается гражданину устно или письмом, подписанным  руководителем уполномоченного органа, не позднее 5 дней со дня получения документов.</w:t>
            </w:r>
            <w:bookmarkEnd w:id="25"/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   3.1.7. Отсчет 30-дневного срока рассмотрения документов гражданина в случаях, указанных </w:t>
            </w:r>
            <w:r w:rsidRPr="006F726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hyperlink w:anchor="sub_20315" w:history="1">
              <w:r w:rsidRPr="006F7267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пункте 3.1.5</w:t>
              </w:r>
            </w:hyperlink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Административного регламента, происходит с момента поступления недостающих или исправленных, или оформленных надлежащим образом документов.</w:t>
            </w:r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sub_20318"/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    3.1.8. При несогласии гражданина представить недостающие или исправленные, или оформленные надлежащим образом документы либо невозможности их предоставления, специалист готовит письменный мотивированный отказ в предоставлении государственной услуги, который подписывается</w:t>
            </w:r>
            <w:bookmarkEnd w:id="26"/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руководителем уполномоченного органа и направляется заявителю в течение 10 дней со дня принятия решения.</w:t>
            </w:r>
          </w:p>
        </w:tc>
      </w:tr>
      <w:tr w:rsidR="00C36A45" w:rsidRPr="00FB4839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sub_20319"/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   3.1.9. При предоставлении заявителем документов через МФЦ информация и документы, указанные в </w:t>
            </w:r>
            <w:hyperlink w:anchor="sub_20316" w:history="1">
              <w:r w:rsidRPr="006F7267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пунктах 3.1.6</w:t>
              </w:r>
            </w:hyperlink>
            <w:r w:rsidRPr="006F726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w:anchor="sub_20318" w:history="1">
              <w:r w:rsidRPr="006F7267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3.1.8</w:t>
              </w:r>
            </w:hyperlink>
            <w:r w:rsidRPr="006F72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могут быть направлены заявителю через МФЦ в соответствии с заключенным соглашением о взаимодействии, если иной способ получения не указан заявителем.</w:t>
            </w:r>
            <w:bookmarkEnd w:id="27"/>
          </w:p>
        </w:tc>
      </w:tr>
    </w:tbl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8" w:name="sub_2032"/>
      <w:r w:rsidRPr="006B08C8">
        <w:rPr>
          <w:rFonts w:ascii="Times New Roman" w:hAnsi="Times New Roman" w:cs="Times New Roman"/>
          <w:b/>
          <w:bCs/>
          <w:sz w:val="24"/>
          <w:szCs w:val="24"/>
        </w:rPr>
        <w:t>3.2. Принятие решения о выдаче разрешения на раздельное проживание попечителей и их несовершеннолетних подопечных или об отказе в выдаче такого разрешения</w:t>
      </w:r>
    </w:p>
    <w:bookmarkEnd w:id="28"/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C36A45" w:rsidRPr="00FB4839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3.2.1. Основанием для начала данной административной процедуры является зарегистрированный правильно оформленный пакет документов.</w:t>
            </w:r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3.2.2. По результатам рассмотрения документов специалист уполномоченного органа, ответственный за рассмотрение и оформление документов для предоставления государственной услуги, определяет наличие либо отсутствие у заявителя права на предоставление государственной услуги и готовит проект решения о предоставлении государственной услуги либо об отказе в ее предоставлении.</w:t>
            </w:r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3.2.3. Принятие решения о выдаче разрешения на раздельное проживание попечителей и их несовершеннолетних подопечных оформляется в форме постановления администрации Калачевского муниципального района Волгоградской области, а об отказе в выдаче разрешения на раздельное проживание попечителей и их несовершеннолетних подопечных - в форме письменного уведомления с указанием причин отказа. Уведомление об отказе в выдаче разрешения на раздельное проживание попечителей и их несовершеннолетних подопечных подписывается руководителем уполномоченного органа.</w:t>
            </w:r>
          </w:p>
        </w:tc>
      </w:tr>
      <w:tr w:rsidR="00C36A45" w:rsidRPr="00FB4839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sub_20324"/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3.2.4. Срок исполнения данной административной процедуры 26 дней со дня получения всех необходимых для предоставления государственной услуги документов, в том числе полученных в рамках межведомственного информационного взаимодействия.</w:t>
            </w:r>
            <w:bookmarkEnd w:id="29"/>
          </w:p>
        </w:tc>
      </w:tr>
    </w:tbl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505A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0" w:name="sub_2033"/>
      <w:r w:rsidRPr="006B08C8">
        <w:rPr>
          <w:rFonts w:ascii="Times New Roman" w:hAnsi="Times New Roman" w:cs="Times New Roman"/>
          <w:b/>
          <w:bCs/>
          <w:sz w:val="24"/>
          <w:szCs w:val="24"/>
        </w:rPr>
        <w:t>3.3. Выдача разрешения на раздельное проживание попечителя с подопечным либо отказ в выдаче разрешения на раздельное проживание попечителя с подопечным с указанием причин отказа</w:t>
      </w:r>
    </w:p>
    <w:bookmarkEnd w:id="30"/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214"/>
      </w:tblGrid>
      <w:tr w:rsidR="00C36A45" w:rsidRPr="00FB4839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   Основанием для начала данной административной процедуры является издание постановления администрации Калачевского муниципального района Волгоградской области либо подписание руководителем уполномоченного органа уведомления об отказе в выдаче разрешения на раздельное проживание попечителей и их несовершеннолетних подопечных.</w:t>
            </w:r>
          </w:p>
        </w:tc>
      </w:tr>
      <w:tr w:rsidR="00C36A45" w:rsidRPr="00FB4839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  По результатам административной процедуры специалист уполномоченного органа, ответственный за оформление документов о предоставлении (об отказе в предоставлении) государственной услуги, в течение 3 рабочих дней со дня подписания акта о выдаче разрешения на раздельное проживание попечителей и их несовершеннолетних подопечных или письменного уведомления об отказе в выдаче разрешения на раздельное проживание попечителей и их несовершеннолетних подопечных направляет его копию заявителю.</w:t>
            </w:r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" w:name="sub_20333"/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  При обращении заявителя для предоставления государственной услуги через МФЦ специалист уполномоченного органа направляет копию вышеуказанного документа в МФЦ в день принятия решения о выдаче разрешения на раздельное проживание попечителей и их несовершеннолетних подопечных (об отказе в предоставлении) для направления заявителю в соответствии с заключенным соглашением о взаимодействии, если иной способ получения не указан заявителем.</w:t>
            </w:r>
            <w:bookmarkEnd w:id="31"/>
          </w:p>
        </w:tc>
      </w:tr>
    </w:tbl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6B08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08C8">
        <w:rPr>
          <w:rFonts w:ascii="Times New Roman" w:hAnsi="Times New Roman" w:cs="Times New Roman"/>
          <w:b/>
          <w:bCs/>
          <w:sz w:val="24"/>
          <w:szCs w:val="24"/>
        </w:rPr>
        <w:t>4. Формы контроля за исполнением Административного регламента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6B08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08C8">
        <w:rPr>
          <w:rFonts w:ascii="Times New Roman" w:hAnsi="Times New Roman" w:cs="Times New Roman"/>
          <w:b/>
          <w:bCs/>
          <w:sz w:val="24"/>
          <w:szCs w:val="24"/>
        </w:rP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услуги, а также принятием ими решений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214"/>
      </w:tblGrid>
      <w:tr w:rsidR="00C36A45" w:rsidRPr="00FB4839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4.1.1. Текущий контроль за соблюдением последовательности действий, определенных настоящим Административным регламентом, осуществляют должностные лица уполномоченного органа, ответственные за организацию работы по предоставлению государственной услуги.</w:t>
            </w:r>
          </w:p>
        </w:tc>
      </w:tr>
      <w:tr w:rsidR="00C36A45" w:rsidRPr="00FB4839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4.1.2. Перечень должностных лиц уполномоченного органа, осуществляющих текущий контроль, устанавливается распоряжением администрации Калачевского муниципального района Волгоградской области.</w:t>
            </w:r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6A45" w:rsidRPr="006B08C8" w:rsidRDefault="00C36A45" w:rsidP="00505A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08C8">
        <w:rPr>
          <w:rFonts w:ascii="Times New Roman" w:hAnsi="Times New Roman" w:cs="Times New Roman"/>
          <w:b/>
          <w:bCs/>
          <w:sz w:val="24"/>
          <w:szCs w:val="24"/>
        </w:rPr>
        <w:t>4.2. Порядок осуществления и периодичность проведения плановых и внеплановых проверок полноты и качества предоставления государственной услуги, в том числе порядок и формы контроля за полнотой и качеством ее предоставления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C36A45" w:rsidRPr="00FB4839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4.2.1. Текущий контроль за соблюдением последовательности действий, определенных административными процедурами по предоставлению государственной услуги, принятием решений уполномоченными лицами осуществляет заместитель главы администрации Калачевского муниципального района Волгоградской области путем проведения проверок соблюдения и исполнения уполномоченными должностными лицами уполномоченного органа положений настоящего Административного регламента, иных нормативных правовых актов, содержащих нормы, регулирующие деятельность по исполнению государственной услуги.</w:t>
            </w:r>
          </w:p>
        </w:tc>
      </w:tr>
      <w:tr w:rsidR="00C36A45" w:rsidRPr="00FB4839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A45" w:rsidRPr="00FB4839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4.2.2. Периодичность осуществления текущего контроля устанавливает заместитель главы администрации Калачевского муниципального района Волгоградской области. При этом контроль должен осуществляться не реже 1 раза в календарный год.</w:t>
            </w:r>
          </w:p>
        </w:tc>
      </w:tr>
      <w:tr w:rsidR="00C36A45" w:rsidRPr="00FB4839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 4.2.3. В ходе проверок должностные лица, уполномоченные для проведения проверки, изучают следующие вопросы:</w:t>
            </w:r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1) деятельность уполномоченных должностных лиц при проведении ими мероприятий, связанных с осуществлением административных процедур, установленных настоящим Административным регламентом;</w:t>
            </w:r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 2) соблюдение установленных порядка и сроков рассмотрения заявлений; полнота и правильность заполнения журналов;</w:t>
            </w:r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3) работа уполномоченных должностных лиц при проведении ими мероприятий, связанных с осуществлением административных процедур, установленных настоящим Административным регламентом;</w:t>
            </w:r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4) соблюдение порядка регистрации и сроков прохождения материалов по административным процедурам, установленных настоящим Административным регламентом;</w:t>
            </w:r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5) состояние работы с жалобами и заявлениями по административным процедурам, установленным настоящим Административным регламентом;</w:t>
            </w:r>
          </w:p>
        </w:tc>
      </w:tr>
      <w:tr w:rsidR="00C36A45" w:rsidRPr="00FB4839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4.2.4. Глава администрации Калачевского муниципального района Волгоградской области рассматривает результаты проверки и поручает принять меры, направленные на устранение выявленных в результате контрольных мероприятий недостатков и нарушений.</w:t>
            </w:r>
          </w:p>
        </w:tc>
      </w:tr>
    </w:tbl>
    <w:p w:rsidR="00C36A45" w:rsidRPr="006B08C8" w:rsidRDefault="00C36A45" w:rsidP="004A3F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4A3F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08C8">
        <w:rPr>
          <w:rFonts w:ascii="Times New Roman" w:hAnsi="Times New Roman" w:cs="Times New Roman"/>
          <w:b/>
          <w:bCs/>
          <w:sz w:val="24"/>
          <w:szCs w:val="24"/>
        </w:rPr>
        <w:t>4.3. Ответственность должностных лиц уполномоченного органа за решения и действия (бездействие), принимаемые (осуществляемые) в ходе предоставления государственной услуги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60"/>
        <w:gridCol w:w="5296"/>
      </w:tblGrid>
      <w:tr w:rsidR="00C36A45" w:rsidRPr="00FB4839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 4.3.1. Ответственность должностных лиц уполномоченного органа за решения и действия (бездействие), принимаемые (осуществляемые) в ходе предоставления государственной услуги закрепляются в их должностных регламентах.</w:t>
            </w:r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Должностное лицо уполномоченного органа, ответственное за предоставление государственной услуги, несет персональную ответственность за предоставление государственной услуги в соответствии с требованиями настоящего Административного регламента, законодательством Российской Федерации.</w:t>
            </w:r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Должностное лицо уполномоченного органа, ответственное за регистрацию документации, несет персональную ответственность за регистрацию документов для предоставления государственной услуги в соответствии с требованиями настоящего Административного регламента, законодательством Российской Федерации.</w:t>
            </w:r>
          </w:p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 4.3.2. По результатам проведенных проверок в случае выявления нарушения прав заявителей, глава администрации Калачевского муниципального района Волгоградской области осуществляет привлечение виновных лиц к ответственности в соответствии с законодательством Российской Федерации.</w:t>
            </w:r>
          </w:p>
        </w:tc>
      </w:tr>
      <w:tr w:rsidR="00C36A45" w:rsidRPr="00FB4839">
        <w:trPr>
          <w:gridAfter w:val="1"/>
          <w:wAfter w:w="5296" w:type="dxa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6A45" w:rsidRPr="00FB4839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4.3.3. О мерах, принятых в отношении виновных в нарушении законодательства Российской Федерации должностных лиц, в течение 10-ти дней со дня принятия таких мер глава администрации Калачевского муниципального района Волгоградской области сообщает в письменной форме заявителю, права и (или) законные интересы которого нарушены.</w:t>
            </w:r>
          </w:p>
        </w:tc>
      </w:tr>
    </w:tbl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4A3F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08C8">
        <w:rPr>
          <w:rFonts w:ascii="Times New Roman" w:hAnsi="Times New Roman" w:cs="Times New Roman"/>
          <w:b/>
          <w:bCs/>
          <w:sz w:val="24"/>
          <w:szCs w:val="24"/>
        </w:rPr>
        <w:t>4.4. Требования к порядку и формам контроля за предоставлением государственной услуги, в том числе со стороны граждан, их объединений и организаций</w:t>
      </w: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C36A45" w:rsidRPr="00FB4839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4.4.1. Контроль за соблюдением последовательности действий, определенных административными процедурами по предоставлению государственной услуги, и принятием решений должностными лицами уполномоченного органа, ответственными за прием и подготовку документов, осуществляет руководитель уполномоченного органа.</w:t>
            </w:r>
          </w:p>
        </w:tc>
      </w:tr>
      <w:tr w:rsidR="00C36A45" w:rsidRPr="00FB4839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36A45" w:rsidRPr="00FB4839" w:rsidRDefault="00C36A45" w:rsidP="006B08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  4.4.2. Контроль со стороны граждан, их объединений и организаций за предоставлением государственной услуги может быть осуществлен путем запроса соответствующей информации при условии, что она не является конфиденциальной.</w:t>
            </w:r>
          </w:p>
        </w:tc>
      </w:tr>
    </w:tbl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4A3F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2" w:name="sub_205"/>
      <w:r w:rsidRPr="006B08C8">
        <w:rPr>
          <w:rFonts w:ascii="Times New Roman" w:hAnsi="Times New Roman" w:cs="Times New Roman"/>
          <w:b/>
          <w:bCs/>
          <w:sz w:val="24"/>
          <w:szCs w:val="24"/>
        </w:rPr>
        <w:t>5. Досудебный (внесудебный) порядок обжалования решений и действий (бездействия) уполномоченного органа, предоставляющего государственную услугу, а также его должностных лиц</w:t>
      </w:r>
    </w:p>
    <w:bookmarkEnd w:id="32"/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5.1. Заявитель имеет право на обжалование действий (бездействия) и решений, принятых (осуществляемых) в ходе предоставления государственной услуги должностными лицами уполномоченного органа в досудебном (внесудебном) порядке.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5.2. Предмет досудебного (внесудебного) обжалования заявителем решений и действий (бездействия)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услугу.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1) нарушения срока регистрации запроса заявителя о предоставлении государственной услуги;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2) нарушения срока предоставления государственной услуги;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3) требования у заявителя документов, не предусмотренных нормативными правовыми актами для предоставления государственной услуги;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4) отказа в приеме документов, предоставление которых предусмотрено нормативными правовыми актами для предоставления государственной услуги, у заявителя;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5) отказа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актами;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6) затребования с заявителя при предоставлении государственной услуги платы, не предусмотренной нормативными правовыми актами;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7) отказа уполномоченного органа, должностного лица уполномоченного органа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3" w:name="sub_2053"/>
      <w:r w:rsidRPr="006B08C8">
        <w:rPr>
          <w:rFonts w:ascii="Times New Roman" w:hAnsi="Times New Roman" w:cs="Times New Roman"/>
          <w:sz w:val="24"/>
          <w:szCs w:val="24"/>
        </w:rPr>
        <w:t>5.3. Ответ заявителю по существу жалобы не дается в следующих случаях:</w:t>
      </w:r>
    </w:p>
    <w:bookmarkEnd w:id="33"/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1) отсутствие в жалобе фамилии заявителя, направившего жалобу, и почтового адреса, по которому должен быть направлен ответ;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2) получение жалобы, в которой содержатся нецензурные либо оскорбительные выражения, угрозы жизни и имуществу должностного лица уполномоченного органа, а также членов его семьи;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3) невозможность прочтения текста жалобы, о чем сообщается заявителю, направившему жалобу, если его фамилия и почтовый адрес поддаются прочтению.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5.4. Заявитель вправе подать жалобу в письменной форме на бумажном носителе, в электронной форме в орган, предоставляющий государственную услугу. Жалобы на решения, принятые руководителем уполномоченного органа подаются в вышестоящий орган (при его наличии) либо в случае его отсутствия рассматриваются непосредственно руководителем уполномоченного органа, предоставляющего государственную услугу.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5.5. Жалоба может быть направлена по почте, через МФЦ, с использованием сети Интернет, официального сайта уполномоченного органа, а также может быть принята при личном приеме заявителя.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5.6. Жалоба, поступившая в уполномоченный орган,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уполномоченного органа, должностного лица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5.7. Жалоба должна содержать: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1) наименование уполномоченного органа, предоставляющего государственную услугу, должностного лица уполномоченного органа, предоставляющего государственную услугу, решения и действия (бездействие) которых обжалуются;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3) сведения об обжалуемых решениях и действиях (бездействии)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услугу;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4) доводы, на основании которых заявитель не согласен с решением и действием (бездействием)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услугу.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5.8. По результатам рассмотрения жалобы уполномоченный орган, предоставляющий государственную услугу, принимает одно из следующих решений: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1) удовлетворяет жалобу, в том числе в форме отмены принятого решения, исправления допущенных уполномоченным органом, предоставляющим государственную услугу,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актами, а также в иных формах;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2) отказывает в удовлетворении жалобы.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уполномоченный орган направляет имеющиеся материалы в органы прокуратуры.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4" w:name="sub_2059"/>
      <w:r w:rsidRPr="006B08C8">
        <w:rPr>
          <w:rFonts w:ascii="Times New Roman" w:hAnsi="Times New Roman" w:cs="Times New Roman"/>
          <w:sz w:val="24"/>
          <w:szCs w:val="24"/>
        </w:rPr>
        <w:t>5.9. Уполномоченный орган отказывает в удовлетворении жалобы в следующих случаях:</w:t>
      </w:r>
    </w:p>
    <w:bookmarkEnd w:id="34"/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08C8">
        <w:rPr>
          <w:rFonts w:ascii="Times New Roman" w:hAnsi="Times New Roman" w:cs="Times New Roman"/>
          <w:sz w:val="24"/>
          <w:szCs w:val="24"/>
        </w:rPr>
        <w:t>3) наличие решения по жалобе, принятого ранее в отношении того же заявителя и по тому же предмету жалобы.</w:t>
      </w: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5" w:name="sub_20510"/>
      <w:r w:rsidRPr="006B08C8">
        <w:rPr>
          <w:rFonts w:ascii="Times New Roman" w:hAnsi="Times New Roman" w:cs="Times New Roman"/>
          <w:sz w:val="24"/>
          <w:szCs w:val="24"/>
        </w:rPr>
        <w:t>5.10.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36A45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6" w:name="sub_20511"/>
      <w:bookmarkEnd w:id="35"/>
      <w:r w:rsidRPr="006B08C8">
        <w:rPr>
          <w:rFonts w:ascii="Times New Roman" w:hAnsi="Times New Roman" w:cs="Times New Roman"/>
          <w:sz w:val="24"/>
          <w:szCs w:val="24"/>
        </w:rPr>
        <w:t>5.11. Заявители вправе обжаловать решения, принятые в ходе предоставления государственной услуги, действия или бездействие должностных лиц уполномоченных органов, предоставляющих государственную услугу, в судебном порядке.</w:t>
      </w:r>
    </w:p>
    <w:p w:rsidR="00C36A45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Приложение 1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государственной услуги: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«Выдача разрешения на ра</w:t>
      </w:r>
      <w:r>
        <w:rPr>
          <w:rFonts w:ascii="Times New Roman" w:hAnsi="Times New Roman" w:cs="Times New Roman"/>
          <w:sz w:val="24"/>
          <w:szCs w:val="24"/>
        </w:rPr>
        <w:t>здельное проживание попечителя с подопечным, достигшим шестнадцати лет</w:t>
      </w:r>
      <w:r w:rsidRPr="00AF43E8">
        <w:rPr>
          <w:rFonts w:ascii="Times New Roman" w:hAnsi="Times New Roman" w:cs="Times New Roman"/>
          <w:sz w:val="24"/>
          <w:szCs w:val="24"/>
        </w:rPr>
        <w:t>»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 xml:space="preserve">                                               Главе администрации 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Калачевского муниципального   района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AF43E8">
        <w:rPr>
          <w:rFonts w:ascii="Times New Roman" w:hAnsi="Times New Roman" w:cs="Times New Roman"/>
          <w:sz w:val="24"/>
          <w:szCs w:val="24"/>
        </w:rPr>
        <w:t xml:space="preserve"> ФИО_______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AF43E8">
        <w:rPr>
          <w:rFonts w:ascii="Times New Roman" w:hAnsi="Times New Roman" w:cs="Times New Roman"/>
          <w:sz w:val="24"/>
          <w:szCs w:val="24"/>
        </w:rPr>
        <w:t>_______________</w:t>
      </w:r>
    </w:p>
    <w:p w:rsidR="00C36A45" w:rsidRPr="00AF43E8" w:rsidRDefault="00C36A45" w:rsidP="0026015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AF43E8">
        <w:rPr>
          <w:rFonts w:ascii="Times New Roman" w:hAnsi="Times New Roman" w:cs="Times New Roman"/>
          <w:sz w:val="24"/>
          <w:szCs w:val="24"/>
        </w:rPr>
        <w:t>от 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AF43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60158">
        <w:rPr>
          <w:rFonts w:ascii="Times New Roman" w:hAnsi="Times New Roman" w:cs="Times New Roman"/>
          <w:sz w:val="20"/>
          <w:szCs w:val="20"/>
        </w:rPr>
        <w:t>ФИО попечителя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являющегося попечителем ____</w:t>
      </w:r>
      <w:r w:rsidRPr="00AF43E8">
        <w:rPr>
          <w:rFonts w:ascii="Times New Roman" w:hAnsi="Times New Roman" w:cs="Times New Roman"/>
          <w:sz w:val="24"/>
          <w:szCs w:val="24"/>
        </w:rPr>
        <w:t>______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Pr="00AF43E8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36A45" w:rsidRPr="0026015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AF43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Pr="00260158">
        <w:rPr>
          <w:rFonts w:ascii="Times New Roman" w:hAnsi="Times New Roman" w:cs="Times New Roman"/>
          <w:sz w:val="20"/>
          <w:szCs w:val="20"/>
        </w:rPr>
        <w:t>ФИО подопечного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паспорт: серия______ №_____</w:t>
      </w:r>
      <w:r w:rsidRPr="00AF43E8">
        <w:rPr>
          <w:rFonts w:ascii="Times New Roman" w:hAnsi="Times New Roman" w:cs="Times New Roman"/>
          <w:sz w:val="24"/>
          <w:szCs w:val="24"/>
        </w:rPr>
        <w:t>_______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выдан_________________</w:t>
      </w:r>
      <w:r w:rsidRPr="00AF43E8">
        <w:rPr>
          <w:rFonts w:ascii="Times New Roman" w:hAnsi="Times New Roman" w:cs="Times New Roman"/>
          <w:sz w:val="24"/>
          <w:szCs w:val="24"/>
        </w:rPr>
        <w:t>___________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Pr="00AF43E8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проживающего (ей)____</w:t>
      </w:r>
      <w:r w:rsidRPr="00AF43E8">
        <w:rPr>
          <w:rFonts w:ascii="Times New Roman" w:hAnsi="Times New Roman" w:cs="Times New Roman"/>
          <w:sz w:val="24"/>
          <w:szCs w:val="24"/>
        </w:rPr>
        <w:t>____________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AF43E8">
        <w:rPr>
          <w:rFonts w:ascii="Times New Roman" w:hAnsi="Times New Roman" w:cs="Times New Roman"/>
          <w:sz w:val="24"/>
          <w:szCs w:val="24"/>
        </w:rPr>
        <w:t>______________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AF43E8">
        <w:rPr>
          <w:rFonts w:ascii="Times New Roman" w:hAnsi="Times New Roman" w:cs="Times New Roman"/>
          <w:sz w:val="24"/>
          <w:szCs w:val="24"/>
        </w:rPr>
        <w:t>______________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______________</w:t>
      </w:r>
      <w:r w:rsidRPr="00AF43E8">
        <w:rPr>
          <w:rFonts w:ascii="Times New Roman" w:hAnsi="Times New Roman" w:cs="Times New Roman"/>
          <w:sz w:val="24"/>
          <w:szCs w:val="24"/>
        </w:rPr>
        <w:t>_______________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2601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C36A45" w:rsidRPr="00AF43E8" w:rsidRDefault="00C36A45" w:rsidP="0026015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260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Прошу дать разрешение на раздельное проживание с моим подопечным____________________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AF43E8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C36A45" w:rsidRPr="00260158" w:rsidRDefault="00C36A45" w:rsidP="00260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F43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260158">
        <w:rPr>
          <w:rFonts w:ascii="Times New Roman" w:hAnsi="Times New Roman" w:cs="Times New Roman"/>
          <w:sz w:val="20"/>
          <w:szCs w:val="20"/>
        </w:rPr>
        <w:t>ФИО, дата рождения подопечного</w:t>
      </w:r>
    </w:p>
    <w:p w:rsidR="00C36A45" w:rsidRPr="00AF43E8" w:rsidRDefault="00C36A45" w:rsidP="002601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в связи 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AF43E8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C36A45" w:rsidRPr="00AF43E8" w:rsidRDefault="00C36A45" w:rsidP="002601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AF43E8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C36A45" w:rsidRPr="00260158" w:rsidRDefault="00C36A45" w:rsidP="00260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F43E8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60158">
        <w:rPr>
          <w:rFonts w:ascii="Times New Roman" w:hAnsi="Times New Roman" w:cs="Times New Roman"/>
          <w:sz w:val="20"/>
          <w:szCs w:val="20"/>
        </w:rPr>
        <w:t>указать причину необходимости раздельного проживания</w:t>
      </w:r>
    </w:p>
    <w:p w:rsidR="00C36A45" w:rsidRPr="00AF43E8" w:rsidRDefault="00C36A45" w:rsidP="002601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ab/>
        <w:t>Подопечный 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AF43E8">
        <w:rPr>
          <w:rFonts w:ascii="Times New Roman" w:hAnsi="Times New Roman" w:cs="Times New Roman"/>
          <w:sz w:val="24"/>
          <w:szCs w:val="24"/>
        </w:rPr>
        <w:t>________________ будет проживать по адресу:_________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Pr="00AF43E8">
        <w:rPr>
          <w:rFonts w:ascii="Times New Roman" w:hAnsi="Times New Roman" w:cs="Times New Roman"/>
          <w:sz w:val="24"/>
          <w:szCs w:val="24"/>
        </w:rPr>
        <w:t>_</w:t>
      </w:r>
    </w:p>
    <w:p w:rsidR="00C36A45" w:rsidRPr="00260158" w:rsidRDefault="00C36A45" w:rsidP="00260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F43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260158">
        <w:rPr>
          <w:rFonts w:ascii="Times New Roman" w:hAnsi="Times New Roman" w:cs="Times New Roman"/>
          <w:sz w:val="20"/>
          <w:szCs w:val="20"/>
        </w:rPr>
        <w:t>ФИО подопечного</w:t>
      </w:r>
    </w:p>
    <w:p w:rsidR="00C36A45" w:rsidRPr="00AF43E8" w:rsidRDefault="00C36A45" w:rsidP="002601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AF43E8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C36A45" w:rsidRPr="00AF43E8" w:rsidRDefault="00C36A45" w:rsidP="00260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Раздельное проживание с моим подопечным не отразится неблагоприятно на воспитании и защите его прав и интересов.</w:t>
      </w:r>
    </w:p>
    <w:p w:rsidR="00C36A45" w:rsidRPr="00AF43E8" w:rsidRDefault="00C36A45" w:rsidP="00260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260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260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260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260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дата</w:t>
      </w:r>
    </w:p>
    <w:p w:rsidR="00C36A45" w:rsidRPr="00AF43E8" w:rsidRDefault="00C36A45" w:rsidP="00260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подпись</w:t>
      </w:r>
    </w:p>
    <w:p w:rsidR="00C36A45" w:rsidRPr="00AF43E8" w:rsidRDefault="00C36A45" w:rsidP="00260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260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260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Приложение 2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государственной услуги: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«Выдача разрешения на р</w:t>
      </w:r>
      <w:r>
        <w:rPr>
          <w:rFonts w:ascii="Times New Roman" w:hAnsi="Times New Roman" w:cs="Times New Roman"/>
          <w:sz w:val="24"/>
          <w:szCs w:val="24"/>
        </w:rPr>
        <w:t>аздельное проживание попечителя с подопечным, достигшим шестнадцати лет</w:t>
      </w:r>
      <w:r w:rsidRPr="00AF43E8">
        <w:rPr>
          <w:rFonts w:ascii="Times New Roman" w:hAnsi="Times New Roman" w:cs="Times New Roman"/>
          <w:sz w:val="24"/>
          <w:szCs w:val="24"/>
        </w:rPr>
        <w:t>»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 xml:space="preserve">                                               Главе администрации 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Калачевского муниципального   района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AF43E8">
        <w:rPr>
          <w:rFonts w:ascii="Times New Roman" w:hAnsi="Times New Roman" w:cs="Times New Roman"/>
          <w:sz w:val="24"/>
          <w:szCs w:val="24"/>
        </w:rPr>
        <w:t>_______ФИО___________</w:t>
      </w:r>
    </w:p>
    <w:p w:rsidR="00C36A45" w:rsidRPr="00AF43E8" w:rsidRDefault="00C36A45" w:rsidP="0026015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</w:t>
      </w:r>
      <w:r w:rsidRPr="00AF43E8">
        <w:rPr>
          <w:rFonts w:ascii="Times New Roman" w:hAnsi="Times New Roman" w:cs="Times New Roman"/>
          <w:sz w:val="24"/>
          <w:szCs w:val="24"/>
        </w:rPr>
        <w:t xml:space="preserve">_____________________                                                                                                                                         </w:t>
      </w:r>
      <w:r w:rsidRPr="00260158">
        <w:rPr>
          <w:rFonts w:ascii="Times New Roman" w:hAnsi="Times New Roman" w:cs="Times New Roman"/>
          <w:sz w:val="20"/>
          <w:szCs w:val="20"/>
        </w:rPr>
        <w:t>ФИО подопечного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являющегося подопечным ____________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C36A45" w:rsidRPr="0026015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AF43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Pr="00260158">
        <w:rPr>
          <w:rFonts w:ascii="Times New Roman" w:hAnsi="Times New Roman" w:cs="Times New Roman"/>
          <w:sz w:val="20"/>
          <w:szCs w:val="20"/>
        </w:rPr>
        <w:t>ФИО попечителя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паспорт: серия______ №______________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выдан______________________________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проживающего (ей)__________________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_________</w:t>
      </w:r>
      <w:r w:rsidRPr="00AF43E8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Pr="00AF43E8" w:rsidRDefault="00C36A45" w:rsidP="002601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260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Прошу дать разрешение на раздельное проживание с моим попечителем___________________________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AF43E8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C36A45" w:rsidRPr="00260158" w:rsidRDefault="00C36A45" w:rsidP="00260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F43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260158">
        <w:rPr>
          <w:rFonts w:ascii="Times New Roman" w:hAnsi="Times New Roman" w:cs="Times New Roman"/>
          <w:sz w:val="20"/>
          <w:szCs w:val="20"/>
        </w:rPr>
        <w:t>ФИО, дата рождения попечителя</w:t>
      </w:r>
    </w:p>
    <w:p w:rsidR="00C36A45" w:rsidRPr="00AF43E8" w:rsidRDefault="00C36A45" w:rsidP="002601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в связи 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AF43E8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C36A45" w:rsidRPr="00AF43E8" w:rsidRDefault="00C36A45" w:rsidP="002601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AF43E8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C36A45" w:rsidRPr="00260158" w:rsidRDefault="00C36A45" w:rsidP="00260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F43E8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60158">
        <w:rPr>
          <w:rFonts w:ascii="Times New Roman" w:hAnsi="Times New Roman" w:cs="Times New Roman"/>
          <w:sz w:val="20"/>
          <w:szCs w:val="20"/>
        </w:rPr>
        <w:t>указать причину необходимости раздельного проживания</w:t>
      </w:r>
    </w:p>
    <w:p w:rsidR="00C36A45" w:rsidRPr="00AF43E8" w:rsidRDefault="00C36A45" w:rsidP="002601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 xml:space="preserve"> Буду проживать по адресу:________________________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AF43E8">
        <w:rPr>
          <w:rFonts w:ascii="Times New Roman" w:hAnsi="Times New Roman" w:cs="Times New Roman"/>
          <w:sz w:val="24"/>
          <w:szCs w:val="24"/>
        </w:rPr>
        <w:t>__________________</w:t>
      </w:r>
    </w:p>
    <w:p w:rsidR="00C36A45" w:rsidRPr="00AF43E8" w:rsidRDefault="00C36A45" w:rsidP="002601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AF43E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C36A45" w:rsidRPr="00AF43E8" w:rsidRDefault="00C36A45" w:rsidP="00260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дата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подпись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Приложение 3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государственной услуги: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>«Выдача разрешения на р</w:t>
      </w:r>
      <w:r>
        <w:rPr>
          <w:rFonts w:ascii="Times New Roman" w:hAnsi="Times New Roman" w:cs="Times New Roman"/>
          <w:sz w:val="24"/>
          <w:szCs w:val="24"/>
        </w:rPr>
        <w:t>аздельное проживание попечителя с подопечным, достигшим шестнадцати лет</w:t>
      </w:r>
      <w:r w:rsidRPr="00AF43E8">
        <w:rPr>
          <w:rFonts w:ascii="Times New Roman" w:hAnsi="Times New Roman" w:cs="Times New Roman"/>
          <w:sz w:val="24"/>
          <w:szCs w:val="24"/>
        </w:rPr>
        <w:t>»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Pr="00AF43E8" w:rsidRDefault="00C36A45" w:rsidP="002601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Блок-схема</w:t>
      </w:r>
    </w:p>
    <w:p w:rsidR="00C36A45" w:rsidRPr="00AF43E8" w:rsidRDefault="00C36A45" w:rsidP="002601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последовательности административных действий предоставления государственной услуги</w:t>
      </w:r>
    </w:p>
    <w:p w:rsidR="00C36A45" w:rsidRPr="00AF43E8" w:rsidRDefault="00C36A45" w:rsidP="002601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«Выдача разрешения на раздельное проживание попечителей и их несовершеннолетних подопечных»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463"/>
      </w:tblGrid>
      <w:tr w:rsidR="00C36A45" w:rsidRPr="00FB4839">
        <w:tc>
          <w:tcPr>
            <w:tcW w:w="9571" w:type="dxa"/>
          </w:tcPr>
          <w:p w:rsidR="00C36A45" w:rsidRPr="00FB4839" w:rsidRDefault="00C36A45" w:rsidP="00FB4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A45" w:rsidRPr="00FB4839" w:rsidRDefault="00C36A45" w:rsidP="00FB4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Прием попечителя и подопечного, регистрация заявлений и документов на              раздельное проживание подопечного</w:t>
            </w:r>
          </w:p>
          <w:p w:rsidR="00C36A45" w:rsidRPr="00FB4839" w:rsidRDefault="00C36A45" w:rsidP="00FB4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6A45" w:rsidRDefault="00C36A45" w:rsidP="00ED7FB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↓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463"/>
      </w:tblGrid>
      <w:tr w:rsidR="00C36A45" w:rsidRPr="00FB4839">
        <w:tc>
          <w:tcPr>
            <w:tcW w:w="9571" w:type="dxa"/>
          </w:tcPr>
          <w:p w:rsidR="00C36A45" w:rsidRPr="00FB4839" w:rsidRDefault="00C36A45" w:rsidP="00FB483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A45" w:rsidRPr="00FB4839" w:rsidRDefault="00C36A45" w:rsidP="00FB483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обследования условий жизни подопечного и составление акта  </w:t>
            </w:r>
          </w:p>
          <w:p w:rsidR="00C36A45" w:rsidRPr="00FB4839" w:rsidRDefault="00C36A45" w:rsidP="00FB4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>обследования в произвольной форме</w:t>
            </w:r>
          </w:p>
          <w:p w:rsidR="00C36A45" w:rsidRPr="00FB4839" w:rsidRDefault="00C36A45" w:rsidP="00FB4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6A45" w:rsidRDefault="00C36A45" w:rsidP="00ED7FB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↓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463"/>
      </w:tblGrid>
      <w:tr w:rsidR="00C36A45" w:rsidRPr="00FB4839">
        <w:tc>
          <w:tcPr>
            <w:tcW w:w="9571" w:type="dxa"/>
          </w:tcPr>
          <w:p w:rsidR="00C36A45" w:rsidRPr="00FB4839" w:rsidRDefault="00C36A45" w:rsidP="00FB4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A45" w:rsidRPr="00FB4839" w:rsidRDefault="00C36A45" w:rsidP="00FB4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Вынесение решения о разрешении раздельного проживания попечителя с   </w:t>
            </w:r>
          </w:p>
          <w:p w:rsidR="00C36A45" w:rsidRPr="00FB4839" w:rsidRDefault="00C36A45" w:rsidP="00FB4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подопечным в форме постановления главы администрации Калачевского муниципального района Волгоградской области</w:t>
            </w:r>
          </w:p>
          <w:p w:rsidR="00C36A45" w:rsidRPr="00FB4839" w:rsidRDefault="00C36A45" w:rsidP="00FB4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или составление уведомления об отказе в раздельном проживании </w:t>
            </w:r>
          </w:p>
          <w:p w:rsidR="00C36A45" w:rsidRPr="00FB4839" w:rsidRDefault="00C36A45" w:rsidP="00FB4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      попечителя с подопечным с обоснованием отказа</w:t>
            </w:r>
            <w:r w:rsidRPr="00FB4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</w:p>
          <w:p w:rsidR="00C36A45" w:rsidRPr="00FB4839" w:rsidRDefault="00C36A45" w:rsidP="00FB4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</w:p>
        </w:tc>
      </w:tr>
    </w:tbl>
    <w:p w:rsidR="00C36A45" w:rsidRDefault="00C36A45" w:rsidP="00ED7FB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↓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463"/>
      </w:tblGrid>
      <w:tr w:rsidR="00C36A45" w:rsidRPr="00FB4839">
        <w:tc>
          <w:tcPr>
            <w:tcW w:w="9571" w:type="dxa"/>
          </w:tcPr>
          <w:p w:rsidR="00C36A45" w:rsidRPr="00FB4839" w:rsidRDefault="00C36A45" w:rsidP="00FB4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A45" w:rsidRPr="00FB4839" w:rsidRDefault="00C36A45" w:rsidP="00FB4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Выдача разрешения на раздельное проживание или выдача уведомления об  </w:t>
            </w:r>
          </w:p>
          <w:p w:rsidR="00C36A45" w:rsidRPr="00FB4839" w:rsidRDefault="00C36A45" w:rsidP="00FB4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839">
              <w:rPr>
                <w:rFonts w:ascii="Times New Roman" w:hAnsi="Times New Roman" w:cs="Times New Roman"/>
                <w:sz w:val="24"/>
                <w:szCs w:val="24"/>
              </w:rPr>
              <w:t xml:space="preserve">        отказе в раздельном проживании с приложением документов</w:t>
            </w:r>
          </w:p>
          <w:p w:rsidR="00C36A45" w:rsidRPr="00FB4839" w:rsidRDefault="00C36A45" w:rsidP="00FB4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ED7F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F43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│ Прием попечителя и подопечного, регистрация заявлений и документов на │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│                     раздельное проживание подопечного                 │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└───────────────────────────────────┬───────────────────────────────────┘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▼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│ Проведение обследования условий жизни подопечного и составление акта  │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│                    обследования в произвольной форме                  │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└───────────────────────────────────┬───────────────────────────────────┘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▼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│  Вынесение решения о разрешении раздельного проживания попечителя с   │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│   подопечным в форме постановления Главы городского округа - город    │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│ Камышин или составление уведомления об отказе в раздельном проживании │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│              попечителя с подопечным с обоснованием отказа            │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└───────────────────────────────────┬───────────────────────────────────┘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▼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│ Выдача разрешения на раздельное проживание или выдача уведомления об  │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│         отказе в раздельном проживании с приложением документов       │</w:t>
      </w:r>
    </w:p>
    <w:p w:rsidR="00C36A45" w:rsidRPr="00AF43E8" w:rsidRDefault="00C36A45" w:rsidP="00AF43E8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F43E8">
        <w:rPr>
          <w:rFonts w:ascii="Times New Roman" w:hAnsi="Times New Roman" w:cs="Times New Roman"/>
          <w:b/>
          <w:bCs/>
          <w:sz w:val="24"/>
          <w:szCs w:val="24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C36A45" w:rsidRPr="00AF43E8" w:rsidRDefault="00C36A45" w:rsidP="00AF43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36A45" w:rsidRPr="00AF43E8" w:rsidRDefault="00C36A45" w:rsidP="00AF43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4A3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bookmarkEnd w:id="36"/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A45" w:rsidRPr="006B08C8" w:rsidRDefault="00C36A45" w:rsidP="006B08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36A45" w:rsidRPr="006B08C8" w:rsidSect="00BE0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6575"/>
    <w:rsid w:val="00034AC7"/>
    <w:rsid w:val="000C1E50"/>
    <w:rsid w:val="00183F4C"/>
    <w:rsid w:val="001A3BF4"/>
    <w:rsid w:val="001A5FD2"/>
    <w:rsid w:val="00260158"/>
    <w:rsid w:val="004A3FEE"/>
    <w:rsid w:val="004A633A"/>
    <w:rsid w:val="00505AE4"/>
    <w:rsid w:val="0054492A"/>
    <w:rsid w:val="00550CB5"/>
    <w:rsid w:val="006065C5"/>
    <w:rsid w:val="00606668"/>
    <w:rsid w:val="006B08C8"/>
    <w:rsid w:val="006E6575"/>
    <w:rsid w:val="006F7267"/>
    <w:rsid w:val="00795EDE"/>
    <w:rsid w:val="007D6393"/>
    <w:rsid w:val="008126FF"/>
    <w:rsid w:val="00822C00"/>
    <w:rsid w:val="008E7F83"/>
    <w:rsid w:val="00941939"/>
    <w:rsid w:val="00AA7AEE"/>
    <w:rsid w:val="00AB14BA"/>
    <w:rsid w:val="00AD4D77"/>
    <w:rsid w:val="00AF43E8"/>
    <w:rsid w:val="00BE0603"/>
    <w:rsid w:val="00C36A45"/>
    <w:rsid w:val="00C43E61"/>
    <w:rsid w:val="00D52D4B"/>
    <w:rsid w:val="00EA39C2"/>
    <w:rsid w:val="00EC1691"/>
    <w:rsid w:val="00ED7FB0"/>
    <w:rsid w:val="00FB4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603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1"/>
    <w:uiPriority w:val="99"/>
    <w:qFormat/>
    <w:locked/>
    <w:rsid w:val="00822C0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E7F8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Hyperlink">
    <w:name w:val="Hyperlink"/>
    <w:basedOn w:val="DefaultParagraphFont"/>
    <w:uiPriority w:val="99"/>
    <w:rsid w:val="006B08C8"/>
    <w:rPr>
      <w:color w:val="0000FF"/>
      <w:u w:val="single"/>
    </w:rPr>
  </w:style>
  <w:style w:type="table" w:styleId="TableGrid">
    <w:name w:val="Table Grid"/>
    <w:basedOn w:val="TableNormal"/>
    <w:uiPriority w:val="99"/>
    <w:rsid w:val="00260158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1">
    <w:name w:val="Heading 1 Char1"/>
    <w:basedOn w:val="DefaultParagraphFont"/>
    <w:link w:val="Heading1"/>
    <w:uiPriority w:val="99"/>
    <w:locked/>
    <w:rsid w:val="00822C00"/>
    <w:rPr>
      <w:rFonts w:ascii="Arial" w:hAnsi="Arial" w:cs="Arial"/>
      <w:b/>
      <w:bCs/>
      <w:color w:val="26282F"/>
      <w:sz w:val="24"/>
      <w:szCs w:val="24"/>
      <w:lang w:val="ru-RU" w:eastAsia="ru-RU"/>
    </w:rPr>
  </w:style>
  <w:style w:type="character" w:customStyle="1" w:styleId="a">
    <w:name w:val="Гипертекстовая ссылка"/>
    <w:basedOn w:val="DefaultParagraphFont"/>
    <w:uiPriority w:val="99"/>
    <w:rsid w:val="00822C00"/>
    <w:rPr>
      <w:color w:val="106BBE"/>
    </w:rPr>
  </w:style>
  <w:style w:type="paragraph" w:styleId="NormalWeb">
    <w:name w:val="Normal (Web)"/>
    <w:basedOn w:val="Normal"/>
    <w:uiPriority w:val="99"/>
    <w:rsid w:val="00EC1691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117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0018654.7/" TargetMode="External"/><Relationship Id="rId13" Type="http://schemas.openxmlformats.org/officeDocument/2006/relationships/hyperlink" Target="garantF1://73972.0" TargetMode="External"/><Relationship Id="rId18" Type="http://schemas.openxmlformats.org/officeDocument/2006/relationships/hyperlink" Target="garantF1://20033798.0" TargetMode="External"/><Relationship Id="rId26" Type="http://schemas.openxmlformats.org/officeDocument/2006/relationships/hyperlink" Target="garantF1://12077515.0" TargetMode="External"/><Relationship Id="rId39" Type="http://schemas.openxmlformats.org/officeDocument/2006/relationships/hyperlink" Target="garantF1://20018654.16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garantF1://20018654.168" TargetMode="External"/><Relationship Id="rId34" Type="http://schemas.openxmlformats.org/officeDocument/2006/relationships/hyperlink" Target="garantF1://20018654.168" TargetMode="External"/><Relationship Id="rId42" Type="http://schemas.openxmlformats.org/officeDocument/2006/relationships/fontTable" Target="fontTable.xml"/><Relationship Id="rId7" Type="http://schemas.openxmlformats.org/officeDocument/2006/relationships/hyperlink" Target="garantf1://20018654.168/" TargetMode="External"/><Relationship Id="rId12" Type="http://schemas.openxmlformats.org/officeDocument/2006/relationships/hyperlink" Target="garantF1://12077515.0" TargetMode="External"/><Relationship Id="rId17" Type="http://schemas.openxmlformats.org/officeDocument/2006/relationships/hyperlink" Target="garantF1://96954.0" TargetMode="External"/><Relationship Id="rId25" Type="http://schemas.openxmlformats.org/officeDocument/2006/relationships/hyperlink" Target="garantF1://12077515.706" TargetMode="External"/><Relationship Id="rId33" Type="http://schemas.openxmlformats.org/officeDocument/2006/relationships/hyperlink" Target="mailto:edu_kalach@volganet.ru" TargetMode="External"/><Relationship Id="rId38" Type="http://schemas.openxmlformats.org/officeDocument/2006/relationships/hyperlink" Target="garantF1://20018654.7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12085976.0" TargetMode="External"/><Relationship Id="rId20" Type="http://schemas.openxmlformats.org/officeDocument/2006/relationships/hyperlink" Target="garantF1://20069104.0" TargetMode="External"/><Relationship Id="rId29" Type="http://schemas.openxmlformats.org/officeDocument/2006/relationships/hyperlink" Target="garantF1://20018654.7" TargetMode="External"/><Relationship Id="rId41" Type="http://schemas.openxmlformats.org/officeDocument/2006/relationships/hyperlink" Target="mailto:edu_kalach@volganet.ru" TargetMode="External"/><Relationship Id="rId1" Type="http://schemas.openxmlformats.org/officeDocument/2006/relationships/styles" Target="styles.xml"/><Relationship Id="rId6" Type="http://schemas.openxmlformats.org/officeDocument/2006/relationships/hyperlink" Target="mailto:edu_kalach@volganet.ru" TargetMode="External"/><Relationship Id="rId11" Type="http://schemas.openxmlformats.org/officeDocument/2006/relationships/hyperlink" Target="garantF1://10005807.0" TargetMode="External"/><Relationship Id="rId24" Type="http://schemas.openxmlformats.org/officeDocument/2006/relationships/hyperlink" Target="garantF1://12084522.21" TargetMode="External"/><Relationship Id="rId32" Type="http://schemas.openxmlformats.org/officeDocument/2006/relationships/hyperlink" Target="garantF1://20018654.7" TargetMode="External"/><Relationship Id="rId37" Type="http://schemas.openxmlformats.org/officeDocument/2006/relationships/hyperlink" Target="garantF1://20018654.168" TargetMode="External"/><Relationship Id="rId40" Type="http://schemas.openxmlformats.org/officeDocument/2006/relationships/hyperlink" Target="garantF1://20018654.7" TargetMode="External"/><Relationship Id="rId5" Type="http://schemas.openxmlformats.org/officeDocument/2006/relationships/hyperlink" Target="http://obraz.volganet.ru/folder_5/folder_1/folder_16/folder_2/" TargetMode="External"/><Relationship Id="rId15" Type="http://schemas.openxmlformats.org/officeDocument/2006/relationships/hyperlink" Target="garantF1://95610.0" TargetMode="External"/><Relationship Id="rId23" Type="http://schemas.openxmlformats.org/officeDocument/2006/relationships/hyperlink" Target="mailto:edu_kalach@volganet.ru" TargetMode="External"/><Relationship Id="rId28" Type="http://schemas.openxmlformats.org/officeDocument/2006/relationships/hyperlink" Target="garantF1://20018654.168" TargetMode="External"/><Relationship Id="rId36" Type="http://schemas.openxmlformats.org/officeDocument/2006/relationships/hyperlink" Target="mailto:edu_kalach@volganet.ru" TargetMode="External"/><Relationship Id="rId10" Type="http://schemas.openxmlformats.org/officeDocument/2006/relationships/hyperlink" Target="garantF1://10064072.10000" TargetMode="External"/><Relationship Id="rId19" Type="http://schemas.openxmlformats.org/officeDocument/2006/relationships/hyperlink" Target="garantF1://20033799.0" TargetMode="External"/><Relationship Id="rId31" Type="http://schemas.openxmlformats.org/officeDocument/2006/relationships/hyperlink" Target="garantF1://20018654.168" TargetMode="External"/><Relationship Id="rId4" Type="http://schemas.openxmlformats.org/officeDocument/2006/relationships/hyperlink" Target="mailto:kalach_opeka@mail.ru" TargetMode="External"/><Relationship Id="rId9" Type="http://schemas.openxmlformats.org/officeDocument/2006/relationships/hyperlink" Target="garantF1://10003000.0" TargetMode="External"/><Relationship Id="rId14" Type="http://schemas.openxmlformats.org/officeDocument/2006/relationships/hyperlink" Target="garantF1://93182.0" TargetMode="External"/><Relationship Id="rId22" Type="http://schemas.openxmlformats.org/officeDocument/2006/relationships/hyperlink" Target="garantF1://20018654.7" TargetMode="External"/><Relationship Id="rId27" Type="http://schemas.openxmlformats.org/officeDocument/2006/relationships/hyperlink" Target="garantF1://4079328.10000" TargetMode="External"/><Relationship Id="rId30" Type="http://schemas.openxmlformats.org/officeDocument/2006/relationships/hyperlink" Target="mailto:edu_kalach@volganet.ru" TargetMode="External"/><Relationship Id="rId35" Type="http://schemas.openxmlformats.org/officeDocument/2006/relationships/hyperlink" Target="garantF1://20018654.7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96</TotalTime>
  <Pages>21</Pages>
  <Words>8435</Words>
  <Characters>-32766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</dc:creator>
  <cp:keywords/>
  <dc:description/>
  <cp:lastModifiedBy>User</cp:lastModifiedBy>
  <cp:revision>8</cp:revision>
  <dcterms:created xsi:type="dcterms:W3CDTF">2015-12-17T15:25:00Z</dcterms:created>
  <dcterms:modified xsi:type="dcterms:W3CDTF">2016-03-16T09:59:00Z</dcterms:modified>
</cp:coreProperties>
</file>